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П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68"/>
        <w:gridCol w:w="1985"/>
        <w:gridCol w:w="2551"/>
      </w:tblGrid>
      <w:tr w:rsidR="00237686" w:rsidRPr="00515543" w:rsidTr="00E967CC">
        <w:tc>
          <w:tcPr>
            <w:tcW w:w="2268" w:type="dxa"/>
          </w:tcPr>
          <w:p w:rsidR="00237686" w:rsidRPr="00B12005" w:rsidRDefault="00237686" w:rsidP="00E967CC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ind w:left="-1701" w:right="-851"/>
              <w:rPr>
                <w:color w:val="000000"/>
                <w:sz w:val="26"/>
                <w:szCs w:val="26"/>
              </w:rPr>
            </w:pPr>
            <w:bookmarkStart w:id="0" w:name="дата"/>
            <w:bookmarkEnd w:id="0"/>
          </w:p>
        </w:tc>
        <w:tc>
          <w:tcPr>
            <w:tcW w:w="1985" w:type="dxa"/>
          </w:tcPr>
          <w:p w:rsidR="00237686" w:rsidRPr="00B12005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</w:tcPr>
          <w:p w:rsidR="00237686" w:rsidRPr="00B12005" w:rsidRDefault="00AE4DF4" w:rsidP="00E967CC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bookmarkStart w:id="1" w:name="номер"/>
            <w:bookmarkEnd w:id="1"/>
          </w:p>
        </w:tc>
      </w:tr>
    </w:tbl>
    <w:p w:rsidR="00237686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B864C9" w:rsidRDefault="00CB0B55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E3E00">
              <w:rPr>
                <w:b/>
                <w:bCs/>
                <w:color w:val="000000"/>
                <w:sz w:val="26"/>
                <w:szCs w:val="26"/>
              </w:rPr>
              <w:t>Об утверждении изменений, которые вносятся в</w:t>
            </w:r>
            <w:r w:rsidR="002F00B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E3E00">
              <w:rPr>
                <w:b/>
                <w:bCs/>
                <w:color w:val="000000"/>
                <w:sz w:val="26"/>
                <w:szCs w:val="26"/>
              </w:rPr>
              <w:t>муниципальную программу Великого Новгорода</w:t>
            </w:r>
            <w:r w:rsidRPr="00DE3E00">
              <w:rPr>
                <w:b/>
                <w:bCs/>
                <w:color w:val="000000"/>
                <w:sz w:val="26"/>
                <w:szCs w:val="26"/>
              </w:rPr>
              <w:br/>
              <w:t>"Развитие сферы культуры и молодежной политики</w:t>
            </w:r>
            <w:r w:rsidRPr="00DE3E00">
              <w:rPr>
                <w:b/>
                <w:bCs/>
                <w:color w:val="000000"/>
                <w:sz w:val="26"/>
                <w:szCs w:val="26"/>
              </w:rPr>
              <w:br/>
              <w:t>Великого Новгорода" на 2021 - 2027 годы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CB0B55" w:rsidRPr="00347760" w:rsidRDefault="00CB0B55" w:rsidP="00CB0B55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 xml:space="preserve">В соответствии с Бюджетным кодексом Российской Федерации, Уставом муниципального образования - городского округа Великий Новгород, Порядком принятия решений о разработке муниципальных программ Великого Новгорода, их формирования, реализации и оценки эффективности, утвержденным постановлением Администрации Великого Новгорода от 02.09.2013 № 4561, постановлением Администрации Великого Новгорода от 25.10.2013 № 5530 "Об утверждении Перечня муниципальных программ Великого Новгорода" Администрация Великого Новгорода </w:t>
      </w:r>
      <w:r w:rsidRPr="00347760">
        <w:rPr>
          <w:b/>
          <w:bCs/>
          <w:color w:val="000000"/>
          <w:sz w:val="26"/>
          <w:szCs w:val="26"/>
        </w:rPr>
        <w:t>постановляет:</w:t>
      </w:r>
    </w:p>
    <w:p w:rsidR="00CB0B55" w:rsidRPr="00347760" w:rsidRDefault="00CB0B55" w:rsidP="00CB0B55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 xml:space="preserve">1. Утвердить прилагаемые изменения, которые вносятся в муниципальную программу Великого Новгорода "Развитие сферы культуры и молодежной политики Великого Новгорода" на 2021 - 2027 годы, утвержденную постановлением Администрации Великого Новгорода от 08.12.2020 № 4740 (в редакции постановлений Администрации Великого Новгорода </w:t>
      </w:r>
      <w:r w:rsidRPr="00347760">
        <w:rPr>
          <w:sz w:val="26"/>
          <w:szCs w:val="26"/>
        </w:rPr>
        <w:t>от 02.04.2021 № 1881, от 11.05.2021 № 2559, от 04.08.2021 № 4229, от 15.09.2021 № 4936, от 28.10.2021 № 5710, от 17.01.2022 № 146, от 23.03.2022 № 1180, от 16.05.2022 № 2098, от 03.08.2022 № 3583, от 05.10.2022 № 4718, от 25.01.2023 № 238, от 21.03.2023 № 1250, от 13.06.2023 № 2843, от 28.08.2023 № 4184, от 07.09.2023 № 4366, от 16.10.2023 № 5002, от 14.03.2024 № 1059, от 15.05.2024 № 2021, от 03.09.2024 № 3793, от 27.09.2024 № 4141, от 27.12.2024 № 5608</w:t>
      </w:r>
      <w:r w:rsidRPr="00347760">
        <w:rPr>
          <w:color w:val="000000"/>
          <w:sz w:val="26"/>
          <w:szCs w:val="26"/>
        </w:rPr>
        <w:t xml:space="preserve">, от 24.02.2025 № </w:t>
      </w:r>
      <w:r w:rsidRPr="00347760">
        <w:rPr>
          <w:color w:val="000000"/>
          <w:sz w:val="26"/>
          <w:szCs w:val="26"/>
        </w:rPr>
        <w:lastRenderedPageBreak/>
        <w:t>670, от 22.05.2025 № 1949</w:t>
      </w:r>
      <w:r>
        <w:rPr>
          <w:color w:val="000000"/>
          <w:sz w:val="26"/>
          <w:szCs w:val="26"/>
        </w:rPr>
        <w:t>, от 22.07.2025 № 2824</w:t>
      </w:r>
      <w:r w:rsidR="00437A48">
        <w:rPr>
          <w:color w:val="000000"/>
          <w:sz w:val="26"/>
          <w:szCs w:val="26"/>
        </w:rPr>
        <w:t>, от 01.12.2025 № 4821</w:t>
      </w:r>
      <w:r w:rsidRPr="00347760">
        <w:rPr>
          <w:color w:val="000000"/>
          <w:sz w:val="26"/>
          <w:szCs w:val="26"/>
        </w:rPr>
        <w:t>).</w:t>
      </w:r>
    </w:p>
    <w:p w:rsidR="00CB0B55" w:rsidRPr="00347760" w:rsidRDefault="00CB0B55" w:rsidP="00CB0B55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>2. Опубликовать настоящее постановление в газете "Новгород" и официальном сетевом издании "Интернет-газета "Новгород".</w:t>
      </w: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8A4F49" w:rsidRPr="00AE5184" w:rsidRDefault="008A4F49" w:rsidP="004F6BF4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8A4F49" w:rsidRDefault="008A4F49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CB0B55" w:rsidRDefault="00CB0B55" w:rsidP="00E0381F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Председатель комитета культуры</w:t>
      </w:r>
    </w:p>
    <w:p w:rsidR="00495A6F" w:rsidRDefault="00CB0B55" w:rsidP="00E0381F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Администрации Великого Новгорода</w:t>
      </w:r>
      <w:r w:rsidR="00495A6F"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>К.В. Хиврич</w:t>
      </w:r>
    </w:p>
    <w:p w:rsidR="00237686" w:rsidRDefault="00015A8E" w:rsidP="00C20D29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</w:p>
    <w:p w:rsidR="008E6470" w:rsidRDefault="00015A8E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>бланка</w:t>
      </w:r>
      <w:r w:rsidR="003A3B3A">
        <w:rPr>
          <w:color w:val="000000"/>
          <w:sz w:val="26"/>
          <w:szCs w:val="26"/>
        </w:rPr>
        <w:t>п</w:t>
      </w:r>
      <w:r w:rsidR="008E6470">
        <w:rPr>
          <w:color w:val="000000"/>
          <w:sz w:val="26"/>
          <w:szCs w:val="26"/>
        </w:rPr>
        <w:br w:type="page"/>
      </w:r>
    </w:p>
    <w:p w:rsidR="00167642" w:rsidRDefault="00167642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  <w:sectPr w:rsidR="00167642" w:rsidSect="00167642">
          <w:headerReference w:type="default" r:id="rId8"/>
          <w:pgSz w:w="11907" w:h="16840" w:code="9"/>
          <w:pgMar w:top="567" w:right="567" w:bottom="1134" w:left="1985" w:header="567" w:footer="567" w:gutter="0"/>
          <w:cols w:space="720"/>
          <w:noEndnote/>
          <w:titlePg/>
          <w:docGrid w:linePitch="299"/>
        </w:sectPr>
      </w:pPr>
    </w:p>
    <w:p w:rsidR="00167642" w:rsidRPr="00DE3E00" w:rsidRDefault="00167642" w:rsidP="00167642">
      <w:pPr>
        <w:tabs>
          <w:tab w:val="left" w:pos="6732"/>
          <w:tab w:val="left" w:pos="9639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lastRenderedPageBreak/>
        <w:t>УТВЕРЖДЕНЫ</w:t>
      </w:r>
    </w:p>
    <w:p w:rsidR="00167642" w:rsidRPr="00DE3E00" w:rsidRDefault="00167642" w:rsidP="00167642">
      <w:pPr>
        <w:tabs>
          <w:tab w:val="left" w:pos="9639"/>
          <w:tab w:val="left" w:pos="10348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t>постановлением Администрации</w:t>
      </w:r>
    </w:p>
    <w:p w:rsidR="00167642" w:rsidRPr="00DE3E00" w:rsidRDefault="00167642" w:rsidP="00167642">
      <w:pPr>
        <w:tabs>
          <w:tab w:val="left" w:pos="6732"/>
          <w:tab w:val="left" w:pos="9639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t>Великого Новгорода</w:t>
      </w:r>
    </w:p>
    <w:p w:rsidR="00167642" w:rsidRPr="00DE3E00" w:rsidRDefault="00167642" w:rsidP="00167642">
      <w:pPr>
        <w:tabs>
          <w:tab w:val="left" w:pos="6732"/>
          <w:tab w:val="left" w:pos="9639"/>
        </w:tabs>
        <w:autoSpaceDE w:val="0"/>
        <w:spacing w:after="0" w:line="240" w:lineRule="auto"/>
        <w:ind w:left="11624"/>
        <w:jc w:val="center"/>
        <w:rPr>
          <w:sz w:val="26"/>
          <w:szCs w:val="26"/>
        </w:rPr>
      </w:pPr>
      <w:r w:rsidRPr="00DE3E00">
        <w:rPr>
          <w:sz w:val="26"/>
          <w:szCs w:val="26"/>
        </w:rPr>
        <w:t xml:space="preserve">от </w:t>
      </w:r>
      <w:bookmarkStart w:id="2" w:name="дата2"/>
      <w:bookmarkEnd w:id="2"/>
      <w:r>
        <w:rPr>
          <w:sz w:val="26"/>
          <w:szCs w:val="26"/>
        </w:rPr>
        <w:t xml:space="preserve">№ </w:t>
      </w:r>
      <w:bookmarkStart w:id="3" w:name="номер2"/>
      <w:bookmarkEnd w:id="3"/>
    </w:p>
    <w:p w:rsidR="00167642" w:rsidRDefault="00167642" w:rsidP="00167642">
      <w:pPr>
        <w:spacing w:after="0" w:line="240" w:lineRule="auto"/>
        <w:jc w:val="center"/>
        <w:rPr>
          <w:b/>
          <w:bCs/>
          <w:sz w:val="26"/>
          <w:szCs w:val="26"/>
        </w:rPr>
      </w:pPr>
    </w:p>
    <w:p w:rsidR="00167642" w:rsidRDefault="00167642" w:rsidP="00167642">
      <w:pPr>
        <w:spacing w:after="0" w:line="240" w:lineRule="auto"/>
        <w:jc w:val="center"/>
        <w:rPr>
          <w:b/>
          <w:bCs/>
          <w:sz w:val="26"/>
          <w:szCs w:val="26"/>
        </w:rPr>
      </w:pPr>
    </w:p>
    <w:p w:rsidR="00167642" w:rsidRDefault="00167642" w:rsidP="0016764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DE3E00">
        <w:rPr>
          <w:b/>
          <w:bCs/>
          <w:sz w:val="26"/>
          <w:szCs w:val="26"/>
        </w:rPr>
        <w:t>ИЗМЕНЕНИЯ,</w:t>
      </w:r>
      <w:r w:rsidRPr="00DE3E00">
        <w:rPr>
          <w:b/>
          <w:bCs/>
          <w:sz w:val="26"/>
          <w:szCs w:val="26"/>
        </w:rPr>
        <w:br/>
        <w:t>которые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вносятся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муниципальную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программу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Великого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Новгорода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"Развитие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сферы</w:t>
      </w:r>
      <w:r w:rsidRPr="00DE3E00">
        <w:rPr>
          <w:b/>
          <w:bCs/>
          <w:sz w:val="26"/>
          <w:szCs w:val="26"/>
        </w:rPr>
        <w:br/>
        <w:t>культуры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и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молодежной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политики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Великого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Новгорода"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на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2021-2027</w:t>
      </w:r>
      <w:r w:rsidR="00372FF4">
        <w:rPr>
          <w:b/>
          <w:bCs/>
          <w:sz w:val="26"/>
          <w:szCs w:val="26"/>
        </w:rPr>
        <w:t xml:space="preserve"> </w:t>
      </w:r>
      <w:r w:rsidRPr="00DE3E00">
        <w:rPr>
          <w:b/>
          <w:bCs/>
          <w:sz w:val="26"/>
          <w:szCs w:val="26"/>
        </w:rPr>
        <w:t>годы</w:t>
      </w:r>
    </w:p>
    <w:p w:rsidR="00167642" w:rsidRPr="009265C7" w:rsidRDefault="00167642" w:rsidP="00167642">
      <w:pPr>
        <w:spacing w:after="0" w:line="240" w:lineRule="auto"/>
        <w:jc w:val="center"/>
      </w:pPr>
    </w:p>
    <w:p w:rsidR="00167642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1.В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Паспорте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муниципальной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программы:</w:t>
      </w:r>
    </w:p>
    <w:p w:rsidR="00167642" w:rsidRPr="00DE3E00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1.</w:t>
      </w:r>
      <w:r w:rsidR="00437A48">
        <w:rPr>
          <w:sz w:val="26"/>
          <w:szCs w:val="26"/>
        </w:rPr>
        <w:t>1</w:t>
      </w:r>
      <w:r w:rsidRPr="00DE3E00">
        <w:rPr>
          <w:sz w:val="26"/>
          <w:szCs w:val="26"/>
        </w:rPr>
        <w:t>. В позиции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"Объемы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источники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финансирования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муниципальной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программы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в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целом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по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годам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реализации"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строки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"2025"</w:t>
      </w:r>
      <w:r w:rsidR="00437A48">
        <w:rPr>
          <w:sz w:val="26"/>
          <w:szCs w:val="26"/>
        </w:rPr>
        <w:t xml:space="preserve">, </w:t>
      </w:r>
      <w:r w:rsidR="00437A48" w:rsidRPr="00DE3E00">
        <w:rPr>
          <w:sz w:val="26"/>
          <w:szCs w:val="26"/>
        </w:rPr>
        <w:t>"</w:t>
      </w:r>
      <w:r w:rsidR="00437A48">
        <w:rPr>
          <w:sz w:val="26"/>
          <w:szCs w:val="26"/>
        </w:rPr>
        <w:t>2026</w:t>
      </w:r>
      <w:r w:rsidR="00437A48" w:rsidRPr="00DE3E00">
        <w:rPr>
          <w:sz w:val="26"/>
          <w:szCs w:val="26"/>
        </w:rPr>
        <w:t>"</w:t>
      </w:r>
      <w:r w:rsidRPr="00DE3E00">
        <w:rPr>
          <w:sz w:val="26"/>
          <w:szCs w:val="26"/>
        </w:rPr>
        <w:t xml:space="preserve"> и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"Всего"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изложить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в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следующей</w:t>
      </w:r>
      <w:r w:rsidR="00372FF4">
        <w:rPr>
          <w:sz w:val="26"/>
          <w:szCs w:val="26"/>
        </w:rPr>
        <w:t xml:space="preserve"> </w:t>
      </w:r>
      <w:r w:rsidRPr="00DE3E00">
        <w:rPr>
          <w:sz w:val="26"/>
          <w:szCs w:val="26"/>
        </w:rPr>
        <w:t>редакции:</w:t>
      </w:r>
    </w:p>
    <w:tbl>
      <w:tblPr>
        <w:tblW w:w="5000" w:type="pct"/>
        <w:tblBorders>
          <w:top w:val="single" w:sz="4" w:space="0" w:color="auto"/>
        </w:tblBorders>
        <w:tblLook w:val="0000"/>
      </w:tblPr>
      <w:tblGrid>
        <w:gridCol w:w="3752"/>
        <w:gridCol w:w="11603"/>
      </w:tblGrid>
      <w:tr w:rsidR="00167642" w:rsidRPr="002065AE" w:rsidTr="00167642">
        <w:tc>
          <w:tcPr>
            <w:tcW w:w="1313" w:type="pct"/>
            <w:tcBorders>
              <w:top w:val="nil"/>
            </w:tcBorders>
          </w:tcPr>
          <w:p w:rsidR="00167642" w:rsidRPr="002065AE" w:rsidRDefault="00167642" w:rsidP="0070708E">
            <w:pPr>
              <w:snapToGrid w:val="0"/>
            </w:pPr>
          </w:p>
        </w:tc>
        <w:tc>
          <w:tcPr>
            <w:tcW w:w="3687" w:type="pct"/>
            <w:tcBorders>
              <w:top w:val="nil"/>
            </w:tcBorders>
          </w:tcPr>
          <w:tbl>
            <w:tblPr>
              <w:tblW w:w="9514" w:type="dxa"/>
              <w:tblInd w:w="18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246"/>
              <w:gridCol w:w="1538"/>
              <w:gridCol w:w="1537"/>
              <w:gridCol w:w="1557"/>
              <w:gridCol w:w="1706"/>
              <w:gridCol w:w="1930"/>
            </w:tblGrid>
            <w:tr w:rsidR="00167642" w:rsidRPr="009265C7" w:rsidTr="0070708E">
              <w:trPr>
                <w:trHeight w:val="266"/>
              </w:trPr>
              <w:tc>
                <w:tcPr>
                  <w:tcW w:w="1246" w:type="dxa"/>
                </w:tcPr>
                <w:p w:rsidR="00167642" w:rsidRPr="009265C7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:rsidR="00167642" w:rsidRPr="009265C7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7" w:type="dxa"/>
                </w:tcPr>
                <w:p w:rsidR="00167642" w:rsidRPr="009265C7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57" w:type="dxa"/>
                </w:tcPr>
                <w:p w:rsidR="00167642" w:rsidRPr="009265C7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06" w:type="dxa"/>
                </w:tcPr>
                <w:p w:rsidR="00167642" w:rsidRPr="009265C7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930" w:type="dxa"/>
                </w:tcPr>
                <w:p w:rsidR="00167642" w:rsidRPr="009265C7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9265C7">
                    <w:rPr>
                      <w:sz w:val="26"/>
                      <w:szCs w:val="26"/>
                    </w:rPr>
                    <w:t>6</w:t>
                  </w:r>
                </w:p>
              </w:tc>
            </w:tr>
            <w:tr w:rsidR="00167642" w:rsidRPr="009265C7" w:rsidTr="0070708E">
              <w:trPr>
                <w:trHeight w:val="278"/>
              </w:trPr>
              <w:tc>
                <w:tcPr>
                  <w:tcW w:w="1246" w:type="dxa"/>
                </w:tcPr>
                <w:p w:rsidR="00167642" w:rsidRPr="00372FF4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538" w:type="dxa"/>
                </w:tcPr>
                <w:p w:rsidR="00167642" w:rsidRPr="00372FF4" w:rsidRDefault="00437A48" w:rsidP="005F6DE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504 166,</w:t>
                  </w:r>
                  <w:r w:rsidR="005F6DE7" w:rsidRPr="00372FF4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:rsidR="00167642" w:rsidRPr="00372FF4" w:rsidRDefault="00437A48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35 755,3</w:t>
                  </w:r>
                </w:p>
              </w:tc>
              <w:tc>
                <w:tcPr>
                  <w:tcW w:w="1557" w:type="dxa"/>
                </w:tcPr>
                <w:p w:rsidR="00167642" w:rsidRPr="00372FF4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19 663,1</w:t>
                  </w:r>
                </w:p>
              </w:tc>
              <w:tc>
                <w:tcPr>
                  <w:tcW w:w="1706" w:type="dxa"/>
                </w:tcPr>
                <w:p w:rsidR="00167642" w:rsidRPr="00372FF4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930" w:type="dxa"/>
                </w:tcPr>
                <w:p w:rsidR="00167642" w:rsidRPr="00372FF4" w:rsidRDefault="00437A48" w:rsidP="005F6DE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559 584,</w:t>
                  </w:r>
                  <w:r w:rsidR="005F6DE7" w:rsidRPr="00372FF4">
                    <w:rPr>
                      <w:sz w:val="26"/>
                      <w:szCs w:val="26"/>
                    </w:rPr>
                    <w:t>4</w:t>
                  </w:r>
                  <w:r w:rsidR="00167642" w:rsidRPr="00372FF4">
                    <w:rPr>
                      <w:sz w:val="26"/>
                      <w:szCs w:val="26"/>
                    </w:rPr>
                    <w:t>";</w:t>
                  </w:r>
                </w:p>
              </w:tc>
            </w:tr>
            <w:tr w:rsidR="00437A48" w:rsidRPr="009265C7" w:rsidTr="0070708E">
              <w:trPr>
                <w:trHeight w:val="278"/>
              </w:trPr>
              <w:tc>
                <w:tcPr>
                  <w:tcW w:w="1246" w:type="dxa"/>
                </w:tcPr>
                <w:p w:rsidR="00437A48" w:rsidRPr="00372FF4" w:rsidRDefault="00437A48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"2026</w:t>
                  </w:r>
                </w:p>
              </w:tc>
              <w:tc>
                <w:tcPr>
                  <w:tcW w:w="1538" w:type="dxa"/>
                </w:tcPr>
                <w:p w:rsidR="00437A48" w:rsidRPr="00372FF4" w:rsidRDefault="00437A48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459 454,1</w:t>
                  </w:r>
                </w:p>
              </w:tc>
              <w:tc>
                <w:tcPr>
                  <w:tcW w:w="1537" w:type="dxa"/>
                </w:tcPr>
                <w:p w:rsidR="00437A48" w:rsidRPr="00372FF4" w:rsidRDefault="00437A48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557" w:type="dxa"/>
                </w:tcPr>
                <w:p w:rsidR="00437A48" w:rsidRPr="00372FF4" w:rsidRDefault="00437A48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5 906,6</w:t>
                  </w:r>
                </w:p>
              </w:tc>
              <w:tc>
                <w:tcPr>
                  <w:tcW w:w="1706" w:type="dxa"/>
                </w:tcPr>
                <w:p w:rsidR="00437A48" w:rsidRPr="00372FF4" w:rsidRDefault="00437A48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30" w:type="dxa"/>
                </w:tcPr>
                <w:p w:rsidR="00437A48" w:rsidRPr="00372FF4" w:rsidRDefault="00437A48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465 360,7";</w:t>
                  </w:r>
                </w:p>
              </w:tc>
            </w:tr>
            <w:tr w:rsidR="00167642" w:rsidRPr="009265C7" w:rsidTr="0070708E">
              <w:trPr>
                <w:trHeight w:val="292"/>
              </w:trPr>
              <w:tc>
                <w:tcPr>
                  <w:tcW w:w="1246" w:type="dxa"/>
                </w:tcPr>
                <w:p w:rsidR="00167642" w:rsidRPr="00372FF4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"Всего</w:t>
                  </w:r>
                </w:p>
              </w:tc>
              <w:tc>
                <w:tcPr>
                  <w:tcW w:w="1538" w:type="dxa"/>
                </w:tcPr>
                <w:p w:rsidR="00167642" w:rsidRPr="00372FF4" w:rsidRDefault="00167642" w:rsidP="005F6DE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2 8</w:t>
                  </w:r>
                  <w:r w:rsidR="00437A48" w:rsidRPr="00372FF4">
                    <w:rPr>
                      <w:sz w:val="26"/>
                      <w:szCs w:val="26"/>
                    </w:rPr>
                    <w:t>97</w:t>
                  </w:r>
                  <w:r w:rsidRPr="00372FF4">
                    <w:rPr>
                      <w:sz w:val="26"/>
                      <w:szCs w:val="26"/>
                    </w:rPr>
                    <w:t> </w:t>
                  </w:r>
                  <w:r w:rsidR="00437A48" w:rsidRPr="00372FF4">
                    <w:rPr>
                      <w:sz w:val="26"/>
                      <w:szCs w:val="26"/>
                    </w:rPr>
                    <w:t>695</w:t>
                  </w:r>
                  <w:r w:rsidRPr="00372FF4">
                    <w:rPr>
                      <w:sz w:val="26"/>
                      <w:szCs w:val="26"/>
                    </w:rPr>
                    <w:t>,</w:t>
                  </w:r>
                  <w:r w:rsidR="005F6DE7" w:rsidRPr="00372FF4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7" w:type="dxa"/>
                </w:tcPr>
                <w:p w:rsidR="00167642" w:rsidRPr="00372FF4" w:rsidRDefault="00437A48" w:rsidP="00D61562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492 332,1</w:t>
                  </w:r>
                </w:p>
              </w:tc>
              <w:tc>
                <w:tcPr>
                  <w:tcW w:w="1557" w:type="dxa"/>
                </w:tcPr>
                <w:p w:rsidR="00167642" w:rsidRPr="00372FF4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94 491,0</w:t>
                  </w:r>
                </w:p>
              </w:tc>
              <w:tc>
                <w:tcPr>
                  <w:tcW w:w="1706" w:type="dxa"/>
                </w:tcPr>
                <w:p w:rsidR="00167642" w:rsidRPr="00372FF4" w:rsidRDefault="00167642" w:rsidP="0070708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930" w:type="dxa"/>
                </w:tcPr>
                <w:p w:rsidR="00167642" w:rsidRPr="00372FF4" w:rsidRDefault="00437A48" w:rsidP="005F6DE7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3 484 518,</w:t>
                  </w:r>
                  <w:r w:rsidR="005F6DE7" w:rsidRPr="00372FF4">
                    <w:rPr>
                      <w:sz w:val="26"/>
                      <w:szCs w:val="26"/>
                    </w:rPr>
                    <w:t>2</w:t>
                  </w:r>
                  <w:r w:rsidR="00167642" w:rsidRPr="00372FF4">
                    <w:rPr>
                      <w:sz w:val="26"/>
                      <w:szCs w:val="26"/>
                    </w:rPr>
                    <w:t>";</w:t>
                  </w:r>
                </w:p>
              </w:tc>
            </w:tr>
          </w:tbl>
          <w:p w:rsidR="00167642" w:rsidRPr="002065AE" w:rsidRDefault="00167642" w:rsidP="0070708E">
            <w:pPr>
              <w:jc w:val="center"/>
            </w:pPr>
          </w:p>
        </w:tc>
      </w:tr>
    </w:tbl>
    <w:p w:rsidR="00167642" w:rsidRDefault="00167642" w:rsidP="00167642">
      <w:pPr>
        <w:widowControl w:val="0"/>
        <w:spacing w:before="120" w:after="0" w:line="360" w:lineRule="auto"/>
        <w:ind w:firstLine="709"/>
        <w:jc w:val="both"/>
        <w:rPr>
          <w:sz w:val="26"/>
          <w:szCs w:val="26"/>
        </w:rPr>
      </w:pPr>
      <w:r w:rsidRPr="00DE3E00">
        <w:rPr>
          <w:sz w:val="26"/>
          <w:szCs w:val="26"/>
        </w:rPr>
        <w:t>1.</w:t>
      </w:r>
      <w:r w:rsidR="00437A48">
        <w:rPr>
          <w:sz w:val="26"/>
          <w:szCs w:val="26"/>
        </w:rPr>
        <w:t>2</w:t>
      </w:r>
      <w:r w:rsidRPr="00DE3E00">
        <w:rPr>
          <w:sz w:val="26"/>
          <w:szCs w:val="26"/>
        </w:rPr>
        <w:t xml:space="preserve">. </w:t>
      </w:r>
      <w:r>
        <w:rPr>
          <w:sz w:val="26"/>
          <w:szCs w:val="26"/>
        </w:rPr>
        <w:t>В п</w:t>
      </w:r>
      <w:r w:rsidRPr="00DE3E00">
        <w:rPr>
          <w:sz w:val="26"/>
          <w:szCs w:val="26"/>
        </w:rPr>
        <w:t>озици</w:t>
      </w:r>
      <w:r>
        <w:rPr>
          <w:sz w:val="26"/>
          <w:szCs w:val="26"/>
        </w:rPr>
        <w:t>и</w:t>
      </w:r>
      <w:r w:rsidRPr="00DE3E00">
        <w:rPr>
          <w:sz w:val="26"/>
          <w:szCs w:val="26"/>
        </w:rPr>
        <w:t xml:space="preserve"> "Распределение бюджетных ассигнований на реализацию муниципальной программы</w:t>
      </w:r>
      <w:r>
        <w:rPr>
          <w:sz w:val="26"/>
          <w:szCs w:val="26"/>
        </w:rPr>
        <w:t>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"Комитет":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"2025 год" цифры "</w:t>
      </w:r>
      <w:r w:rsidR="00146FE4">
        <w:rPr>
          <w:sz w:val="26"/>
          <w:szCs w:val="26"/>
        </w:rPr>
        <w:t>486 311,6</w:t>
      </w:r>
      <w:r>
        <w:rPr>
          <w:sz w:val="26"/>
          <w:szCs w:val="26"/>
        </w:rPr>
        <w:t>" заменить цифрами "</w:t>
      </w:r>
      <w:r w:rsidR="00146FE4">
        <w:rPr>
          <w:sz w:val="26"/>
          <w:szCs w:val="26"/>
        </w:rPr>
        <w:t>508 192,6</w:t>
      </w:r>
      <w:r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"всего" цифры "</w:t>
      </w:r>
      <w:r w:rsidR="00F75C9E">
        <w:rPr>
          <w:sz w:val="26"/>
          <w:szCs w:val="26"/>
        </w:rPr>
        <w:t>3 072 839,6</w:t>
      </w:r>
      <w:r>
        <w:rPr>
          <w:sz w:val="26"/>
          <w:szCs w:val="26"/>
        </w:rPr>
        <w:t xml:space="preserve">" заменить цифрами </w:t>
      </w:r>
      <w:r w:rsidRPr="009265C7">
        <w:rPr>
          <w:sz w:val="26"/>
          <w:szCs w:val="26"/>
        </w:rPr>
        <w:t>"</w:t>
      </w:r>
      <w:r w:rsidR="00F75C9E">
        <w:rPr>
          <w:sz w:val="26"/>
          <w:szCs w:val="26"/>
        </w:rPr>
        <w:t>3 094 720,6</w:t>
      </w:r>
      <w:r w:rsidRPr="009265C7">
        <w:rPr>
          <w:sz w:val="26"/>
          <w:szCs w:val="26"/>
        </w:rPr>
        <w:t>";</w:t>
      </w:r>
    </w:p>
    <w:p w:rsidR="00D61562" w:rsidRDefault="00D6156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67642">
        <w:rPr>
          <w:sz w:val="26"/>
          <w:szCs w:val="26"/>
        </w:rPr>
        <w:t>строк</w:t>
      </w:r>
      <w:r>
        <w:rPr>
          <w:sz w:val="26"/>
          <w:szCs w:val="26"/>
        </w:rPr>
        <w:t>е</w:t>
      </w:r>
      <w:r w:rsidR="00167642">
        <w:rPr>
          <w:sz w:val="26"/>
          <w:szCs w:val="26"/>
        </w:rPr>
        <w:t xml:space="preserve"> "</w:t>
      </w:r>
      <w:r>
        <w:rPr>
          <w:sz w:val="26"/>
          <w:szCs w:val="26"/>
        </w:rPr>
        <w:t>УКС</w:t>
      </w:r>
      <w:r w:rsidR="00167642">
        <w:rPr>
          <w:sz w:val="26"/>
          <w:szCs w:val="26"/>
        </w:rPr>
        <w:t>"</w:t>
      </w:r>
      <w:r>
        <w:rPr>
          <w:sz w:val="26"/>
          <w:szCs w:val="26"/>
        </w:rPr>
        <w:t>:</w:t>
      </w:r>
    </w:p>
    <w:p w:rsidR="00167642" w:rsidRDefault="00F75C9E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67642">
        <w:rPr>
          <w:sz w:val="26"/>
          <w:szCs w:val="26"/>
        </w:rPr>
        <w:t>подграф</w:t>
      </w:r>
      <w:r>
        <w:rPr>
          <w:sz w:val="26"/>
          <w:szCs w:val="26"/>
        </w:rPr>
        <w:t>е</w:t>
      </w:r>
      <w:r w:rsidR="00167642">
        <w:rPr>
          <w:sz w:val="26"/>
          <w:szCs w:val="26"/>
        </w:rPr>
        <w:t xml:space="preserve"> "2025 год"</w:t>
      </w:r>
      <w:r w:rsidR="00372FF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цифры </w:t>
      </w:r>
      <w:r w:rsidR="00167642" w:rsidRPr="00887DAC">
        <w:rPr>
          <w:sz w:val="26"/>
          <w:szCs w:val="26"/>
        </w:rPr>
        <w:t>"</w:t>
      </w:r>
      <w:r w:rsidR="00D619C9" w:rsidRPr="00887DAC">
        <w:rPr>
          <w:sz w:val="26"/>
          <w:szCs w:val="26"/>
        </w:rPr>
        <w:t>1 680,0</w:t>
      </w:r>
      <w:r w:rsidR="00167642" w:rsidRPr="00887DAC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"</w:t>
      </w:r>
      <w:r w:rsidRPr="00372FF4">
        <w:rPr>
          <w:sz w:val="26"/>
          <w:szCs w:val="26"/>
        </w:rPr>
        <w:t>20 905,</w:t>
      </w:r>
      <w:r w:rsidR="00703A0F" w:rsidRPr="00372FF4">
        <w:rPr>
          <w:sz w:val="26"/>
          <w:szCs w:val="26"/>
        </w:rPr>
        <w:t>0</w:t>
      </w:r>
      <w:r w:rsidRPr="00372FF4">
        <w:rPr>
          <w:sz w:val="26"/>
          <w:szCs w:val="26"/>
        </w:rPr>
        <w:t>"</w:t>
      </w:r>
      <w:r w:rsidR="00167642" w:rsidRPr="00372FF4">
        <w:rPr>
          <w:sz w:val="26"/>
          <w:szCs w:val="26"/>
        </w:rPr>
        <w:t>;</w:t>
      </w:r>
    </w:p>
    <w:p w:rsidR="00F75C9E" w:rsidRDefault="00F75C9E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"2026 год" цифры "</w:t>
      </w:r>
      <w:r w:rsidRPr="008470AB">
        <w:rPr>
          <w:sz w:val="26"/>
          <w:szCs w:val="26"/>
        </w:rPr>
        <w:t>7404,0</w:t>
      </w:r>
      <w:r>
        <w:rPr>
          <w:sz w:val="26"/>
          <w:szCs w:val="26"/>
        </w:rPr>
        <w:t>" заменить цифрами "0,0";</w:t>
      </w:r>
    </w:p>
    <w:p w:rsidR="00167642" w:rsidRPr="00372FF4" w:rsidRDefault="00D6156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</w:t>
      </w:r>
      <w:r w:rsidR="00167642">
        <w:rPr>
          <w:sz w:val="26"/>
          <w:szCs w:val="26"/>
        </w:rPr>
        <w:t>подграф</w:t>
      </w:r>
      <w:r>
        <w:rPr>
          <w:sz w:val="26"/>
          <w:szCs w:val="26"/>
        </w:rPr>
        <w:t>е</w:t>
      </w:r>
      <w:r w:rsidR="00167642">
        <w:rPr>
          <w:sz w:val="26"/>
          <w:szCs w:val="26"/>
        </w:rPr>
        <w:t xml:space="preserve"> "всего" цифры </w:t>
      </w:r>
      <w:r w:rsidR="00167642" w:rsidRPr="00D61562">
        <w:rPr>
          <w:sz w:val="26"/>
          <w:szCs w:val="26"/>
        </w:rPr>
        <w:t>"</w:t>
      </w:r>
      <w:r w:rsidR="00F75C9E">
        <w:rPr>
          <w:sz w:val="26"/>
          <w:szCs w:val="26"/>
        </w:rPr>
        <w:t>229 788,9</w:t>
      </w:r>
      <w:r w:rsidR="00167642" w:rsidRPr="00D61562">
        <w:rPr>
          <w:sz w:val="26"/>
          <w:szCs w:val="26"/>
        </w:rPr>
        <w:t>"</w:t>
      </w:r>
      <w:r w:rsidR="00167642">
        <w:rPr>
          <w:sz w:val="26"/>
          <w:szCs w:val="26"/>
        </w:rPr>
        <w:t xml:space="preserve"> заменить цифрами </w:t>
      </w:r>
      <w:r w:rsidR="00167642" w:rsidRPr="00372FF4">
        <w:rPr>
          <w:sz w:val="26"/>
          <w:szCs w:val="26"/>
        </w:rPr>
        <w:t>"</w:t>
      </w:r>
      <w:r w:rsidR="00F75C9E" w:rsidRPr="00372FF4">
        <w:rPr>
          <w:sz w:val="26"/>
          <w:szCs w:val="26"/>
        </w:rPr>
        <w:t>241 60</w:t>
      </w:r>
      <w:r w:rsidR="002E4144" w:rsidRPr="00372FF4">
        <w:rPr>
          <w:sz w:val="26"/>
          <w:szCs w:val="26"/>
        </w:rPr>
        <w:t>9</w:t>
      </w:r>
      <w:r w:rsidR="00F75C9E" w:rsidRPr="00372FF4">
        <w:rPr>
          <w:sz w:val="26"/>
          <w:szCs w:val="26"/>
        </w:rPr>
        <w:t>,</w:t>
      </w:r>
      <w:r w:rsidR="002E4144" w:rsidRPr="00372FF4">
        <w:rPr>
          <w:sz w:val="26"/>
          <w:szCs w:val="26"/>
        </w:rPr>
        <w:t>9</w:t>
      </w:r>
      <w:r w:rsidR="00167642" w:rsidRPr="00372FF4">
        <w:rPr>
          <w:sz w:val="26"/>
          <w:szCs w:val="26"/>
        </w:rPr>
        <w:t>";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строке "Итого":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подграфе "2025 год"цифры "</w:t>
      </w:r>
      <w:r w:rsidR="00F75C9E" w:rsidRPr="00372FF4">
        <w:rPr>
          <w:sz w:val="26"/>
          <w:szCs w:val="26"/>
        </w:rPr>
        <w:t>518 478,4</w:t>
      </w:r>
      <w:r w:rsidRPr="00372FF4">
        <w:rPr>
          <w:sz w:val="26"/>
          <w:szCs w:val="26"/>
        </w:rPr>
        <w:t>" заменить цифрами "</w:t>
      </w:r>
      <w:r w:rsidR="00F75C9E" w:rsidRPr="00372FF4">
        <w:rPr>
          <w:sz w:val="26"/>
          <w:szCs w:val="26"/>
        </w:rPr>
        <w:t>559 584,</w:t>
      </w:r>
      <w:r w:rsidR="002E4144" w:rsidRPr="00372FF4">
        <w:rPr>
          <w:sz w:val="26"/>
          <w:szCs w:val="26"/>
        </w:rPr>
        <w:t>4</w:t>
      </w:r>
      <w:r w:rsidRPr="00372FF4">
        <w:rPr>
          <w:sz w:val="26"/>
          <w:szCs w:val="26"/>
        </w:rPr>
        <w:t>";</w:t>
      </w:r>
    </w:p>
    <w:p w:rsidR="00F75C9E" w:rsidRPr="00372FF4" w:rsidRDefault="00F75C9E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подграфе "2026 год" цифры "472764,7" заменить цифрами "465 360,7";</w:t>
      </w:r>
    </w:p>
    <w:p w:rsidR="00887DAC" w:rsidRPr="00372FF4" w:rsidRDefault="00167642" w:rsidP="00887DAC">
      <w:pPr>
        <w:widowControl w:val="0"/>
        <w:spacing w:before="120"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подграфе "всего" цифры "</w:t>
      </w:r>
      <w:r w:rsidR="00F75C9E" w:rsidRPr="00372FF4">
        <w:rPr>
          <w:sz w:val="26"/>
          <w:szCs w:val="26"/>
        </w:rPr>
        <w:t>3 450 816,2</w:t>
      </w:r>
      <w:r w:rsidRPr="00372FF4">
        <w:rPr>
          <w:sz w:val="26"/>
          <w:szCs w:val="26"/>
        </w:rPr>
        <w:t>" заменить цифрами "</w:t>
      </w:r>
      <w:r w:rsidR="00F75C9E" w:rsidRPr="00372FF4">
        <w:rPr>
          <w:sz w:val="26"/>
          <w:szCs w:val="26"/>
        </w:rPr>
        <w:t>3 484 518,</w:t>
      </w:r>
      <w:r w:rsidR="002E4144" w:rsidRPr="00372FF4">
        <w:rPr>
          <w:sz w:val="26"/>
          <w:szCs w:val="26"/>
        </w:rPr>
        <w:t>2</w:t>
      </w:r>
      <w:r w:rsidRPr="00372FF4">
        <w:rPr>
          <w:sz w:val="26"/>
          <w:szCs w:val="26"/>
        </w:rPr>
        <w:t>".</w:t>
      </w:r>
    </w:p>
    <w:p w:rsidR="00167642" w:rsidRPr="00372FF4" w:rsidRDefault="00167642" w:rsidP="00887DAC">
      <w:pPr>
        <w:widowControl w:val="0"/>
        <w:spacing w:before="120"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2. В разделе 6 "Перечень мероприятий муниципальной программы":</w:t>
      </w:r>
    </w:p>
    <w:p w:rsidR="008470AB" w:rsidRPr="00372FF4" w:rsidRDefault="000C11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</w:t>
      </w:r>
      <w:r w:rsidR="00167642" w:rsidRPr="00372FF4">
        <w:rPr>
          <w:sz w:val="26"/>
          <w:szCs w:val="26"/>
        </w:rPr>
        <w:t xml:space="preserve"> пункте 1.1</w:t>
      </w:r>
      <w:r w:rsidR="008470AB" w:rsidRPr="00372FF4">
        <w:rPr>
          <w:sz w:val="26"/>
          <w:szCs w:val="26"/>
        </w:rPr>
        <w:t>:</w:t>
      </w:r>
    </w:p>
    <w:p w:rsidR="00167642" w:rsidRPr="00372FF4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графе 11:</w:t>
      </w:r>
    </w:p>
    <w:p w:rsidR="00167642" w:rsidRPr="00372FF4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позиции, касающейся бюджета Великого Новгорода, цифры "</w:t>
      </w:r>
      <w:r w:rsidR="008470AB" w:rsidRPr="00372FF4">
        <w:rPr>
          <w:sz w:val="26"/>
          <w:szCs w:val="26"/>
        </w:rPr>
        <w:t>401 998,3</w:t>
      </w:r>
      <w:r w:rsidRPr="00372FF4">
        <w:rPr>
          <w:sz w:val="26"/>
          <w:szCs w:val="26"/>
        </w:rPr>
        <w:t>" заменить цифрами "</w:t>
      </w:r>
      <w:r w:rsidR="002E4144" w:rsidRPr="00372FF4">
        <w:rPr>
          <w:sz w:val="26"/>
          <w:szCs w:val="26"/>
        </w:rPr>
        <w:t>422 993,0</w:t>
      </w:r>
      <w:r w:rsidRPr="00372FF4">
        <w:rPr>
          <w:sz w:val="26"/>
          <w:szCs w:val="26"/>
        </w:rPr>
        <w:t>";</w:t>
      </w:r>
    </w:p>
    <w:p w:rsidR="00167642" w:rsidRPr="00372FF4" w:rsidRDefault="00167642" w:rsidP="0016764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позиции, касающейся областного бюджета, цифры "</w:t>
      </w:r>
      <w:r w:rsidR="008470AB" w:rsidRPr="00372FF4">
        <w:rPr>
          <w:sz w:val="26"/>
          <w:szCs w:val="26"/>
        </w:rPr>
        <w:t>17 821,6</w:t>
      </w:r>
      <w:r w:rsidRPr="00372FF4">
        <w:rPr>
          <w:sz w:val="26"/>
          <w:szCs w:val="26"/>
        </w:rPr>
        <w:t>" заменить цифрами "</w:t>
      </w:r>
      <w:r w:rsidR="008470AB" w:rsidRPr="00372FF4">
        <w:rPr>
          <w:sz w:val="26"/>
          <w:szCs w:val="26"/>
        </w:rPr>
        <w:t>35 755,3</w:t>
      </w:r>
      <w:r w:rsidRPr="00372FF4">
        <w:rPr>
          <w:sz w:val="26"/>
          <w:szCs w:val="26"/>
        </w:rPr>
        <w:t>";</w:t>
      </w:r>
    </w:p>
    <w:p w:rsidR="00167642" w:rsidRPr="00372FF4" w:rsidRDefault="00167642" w:rsidP="0016764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 "всего" цифры "</w:t>
      </w:r>
      <w:r w:rsidR="008470AB" w:rsidRPr="00372FF4">
        <w:rPr>
          <w:sz w:val="26"/>
          <w:szCs w:val="26"/>
        </w:rPr>
        <w:t>439 483,0</w:t>
      </w:r>
      <w:r w:rsidRPr="00372FF4">
        <w:rPr>
          <w:sz w:val="26"/>
          <w:szCs w:val="26"/>
        </w:rPr>
        <w:t>" заменить цифрами "</w:t>
      </w:r>
      <w:r w:rsidR="008470AB" w:rsidRPr="00372FF4">
        <w:rPr>
          <w:sz w:val="26"/>
          <w:szCs w:val="26"/>
        </w:rPr>
        <w:t>478 411,</w:t>
      </w:r>
      <w:r w:rsidR="002E4144" w:rsidRPr="00372FF4">
        <w:rPr>
          <w:sz w:val="26"/>
          <w:szCs w:val="26"/>
        </w:rPr>
        <w:t>4</w:t>
      </w:r>
      <w:r w:rsidRPr="00372FF4">
        <w:rPr>
          <w:sz w:val="26"/>
          <w:szCs w:val="26"/>
        </w:rPr>
        <w:t>";</w:t>
      </w:r>
    </w:p>
    <w:p w:rsidR="00C74302" w:rsidRDefault="00C74302" w:rsidP="0016764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графе 12:</w:t>
      </w:r>
    </w:p>
    <w:p w:rsidR="00C74302" w:rsidRDefault="00C74302" w:rsidP="00C74302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Новгорода, цифры </w:t>
      </w:r>
      <w:r w:rsidRPr="00DE3E00">
        <w:rPr>
          <w:sz w:val="26"/>
          <w:szCs w:val="26"/>
        </w:rPr>
        <w:t>"</w:t>
      </w:r>
      <w:r w:rsidRPr="00C74302">
        <w:rPr>
          <w:sz w:val="26"/>
          <w:szCs w:val="26"/>
        </w:rPr>
        <w:t>386594,7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379 190,7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C74302" w:rsidRDefault="00C74302" w:rsidP="00C7430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 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всего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цифры </w:t>
      </w:r>
      <w:r w:rsidRPr="00DE3E00">
        <w:rPr>
          <w:sz w:val="26"/>
          <w:szCs w:val="26"/>
        </w:rPr>
        <w:t>"</w:t>
      </w:r>
      <w:r w:rsidRPr="00C74302">
        <w:rPr>
          <w:sz w:val="26"/>
          <w:szCs w:val="26"/>
        </w:rPr>
        <w:t>392501,3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385 097,3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C74302" w:rsidRDefault="004D049D" w:rsidP="0016764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пункте 4.1. в графе 11:</w:t>
      </w:r>
    </w:p>
    <w:p w:rsidR="004D049D" w:rsidRDefault="004D049D" w:rsidP="004D049D">
      <w:pPr>
        <w:widowControl w:val="0"/>
        <w:spacing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Новгорода, и позиции 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итого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цифры </w:t>
      </w:r>
      <w:r w:rsidRPr="00DE3E00">
        <w:rPr>
          <w:sz w:val="26"/>
          <w:szCs w:val="26"/>
        </w:rPr>
        <w:t>"</w:t>
      </w:r>
      <w:r w:rsidRPr="004D049D">
        <w:rPr>
          <w:sz w:val="26"/>
          <w:szCs w:val="26"/>
        </w:rPr>
        <w:t>49468,6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51 646,2</w:t>
      </w:r>
      <w:r w:rsidRPr="00DE3E00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4D049D" w:rsidRDefault="004D049D" w:rsidP="0016764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</w:p>
    <w:p w:rsidR="00C74302" w:rsidRDefault="00C74302" w:rsidP="0016764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</w:p>
    <w:p w:rsidR="00C74302" w:rsidRDefault="00C74302" w:rsidP="00167642">
      <w:pPr>
        <w:widowControl w:val="0"/>
        <w:tabs>
          <w:tab w:val="left" w:pos="6096"/>
        </w:tabs>
        <w:spacing w:after="0" w:line="360" w:lineRule="auto"/>
        <w:ind w:firstLine="720"/>
        <w:jc w:val="both"/>
        <w:rPr>
          <w:sz w:val="26"/>
          <w:szCs w:val="26"/>
        </w:rPr>
      </w:pPr>
    </w:p>
    <w:p w:rsidR="00167642" w:rsidRPr="00DE3E00" w:rsidRDefault="00167642" w:rsidP="00167642">
      <w:pPr>
        <w:widowControl w:val="0"/>
        <w:spacing w:after="0" w:line="360" w:lineRule="auto"/>
        <w:ind w:firstLine="720"/>
        <w:jc w:val="both"/>
      </w:pPr>
      <w:r w:rsidRPr="00DE3E00">
        <w:rPr>
          <w:color w:val="000000"/>
          <w:sz w:val="26"/>
          <w:szCs w:val="26"/>
        </w:rPr>
        <w:t xml:space="preserve">3. </w:t>
      </w:r>
      <w:r w:rsidRPr="00DE3E00">
        <w:rPr>
          <w:sz w:val="26"/>
          <w:szCs w:val="26"/>
        </w:rPr>
        <w:t>В подпрограмме "Развитие сферы культуры Великого Новгорода":</w:t>
      </w:r>
    </w:p>
    <w:p w:rsidR="00167642" w:rsidRPr="00DE3E00" w:rsidRDefault="00167642" w:rsidP="00167642">
      <w:pPr>
        <w:widowControl w:val="0"/>
        <w:tabs>
          <w:tab w:val="left" w:pos="6096"/>
        </w:tabs>
        <w:spacing w:after="0" w:line="360" w:lineRule="auto"/>
        <w:ind w:firstLine="709"/>
        <w:jc w:val="both"/>
        <w:rPr>
          <w:sz w:val="26"/>
          <w:szCs w:val="26"/>
        </w:rPr>
      </w:pPr>
      <w:r w:rsidRPr="00DE3E00">
        <w:rPr>
          <w:sz w:val="26"/>
          <w:szCs w:val="26"/>
        </w:rPr>
        <w:lastRenderedPageBreak/>
        <w:t>3.1. В Паспорте подпрограммы:</w:t>
      </w:r>
    </w:p>
    <w:p w:rsidR="00167642" w:rsidRPr="00DE3E00" w:rsidRDefault="00167642" w:rsidP="00167642">
      <w:pPr>
        <w:widowControl w:val="0"/>
        <w:spacing w:after="0" w:line="360" w:lineRule="auto"/>
        <w:ind w:firstLine="709"/>
        <w:jc w:val="both"/>
      </w:pPr>
      <w:r w:rsidRPr="00DE3E00">
        <w:rPr>
          <w:sz w:val="26"/>
          <w:szCs w:val="26"/>
        </w:rPr>
        <w:t>в позиции "Объемы и источники финансирования подпрограммы в целом и по годам реализации" строки "2025"</w:t>
      </w:r>
      <w:r w:rsidR="004D049D">
        <w:rPr>
          <w:sz w:val="26"/>
          <w:szCs w:val="26"/>
        </w:rPr>
        <w:t xml:space="preserve">, </w:t>
      </w:r>
      <w:r w:rsidR="004D049D" w:rsidRPr="00DE3E00">
        <w:rPr>
          <w:sz w:val="26"/>
          <w:szCs w:val="26"/>
        </w:rPr>
        <w:t>"</w:t>
      </w:r>
      <w:r w:rsidR="004D049D">
        <w:rPr>
          <w:sz w:val="26"/>
          <w:szCs w:val="26"/>
        </w:rPr>
        <w:t>2026</w:t>
      </w:r>
      <w:r w:rsidR="004D049D" w:rsidRPr="00DE3E00">
        <w:rPr>
          <w:sz w:val="26"/>
          <w:szCs w:val="26"/>
        </w:rPr>
        <w:t>"</w:t>
      </w:r>
      <w:r w:rsidRPr="00DE3E00">
        <w:rPr>
          <w:sz w:val="26"/>
          <w:szCs w:val="26"/>
        </w:rPr>
        <w:t xml:space="preserve"> и "Всего" изложить в следующей редакции:</w:t>
      </w:r>
    </w:p>
    <w:tbl>
      <w:tblPr>
        <w:tblW w:w="5000" w:type="pct"/>
        <w:tblLook w:val="0000"/>
      </w:tblPr>
      <w:tblGrid>
        <w:gridCol w:w="3989"/>
        <w:gridCol w:w="11366"/>
      </w:tblGrid>
      <w:tr w:rsidR="00167642" w:rsidRPr="002065AE" w:rsidTr="00896015">
        <w:tc>
          <w:tcPr>
            <w:tcW w:w="1388" w:type="pct"/>
          </w:tcPr>
          <w:p w:rsidR="00167642" w:rsidRPr="002065AE" w:rsidRDefault="00167642" w:rsidP="0070708E">
            <w:pPr>
              <w:snapToGrid w:val="0"/>
            </w:pPr>
          </w:p>
        </w:tc>
        <w:tc>
          <w:tcPr>
            <w:tcW w:w="3612" w:type="pct"/>
          </w:tcPr>
          <w:tbl>
            <w:tblPr>
              <w:tblW w:w="9526" w:type="dxa"/>
              <w:tblInd w:w="1614" w:type="dxa"/>
              <w:tblLook w:val="0000"/>
            </w:tblPr>
            <w:tblGrid>
              <w:gridCol w:w="1350"/>
              <w:gridCol w:w="1623"/>
              <w:gridCol w:w="1615"/>
              <w:gridCol w:w="1609"/>
              <w:gridCol w:w="1575"/>
              <w:gridCol w:w="1754"/>
            </w:tblGrid>
            <w:tr w:rsidR="00167642" w:rsidRPr="006B3892" w:rsidTr="0070708E">
              <w:trPr>
                <w:trHeight w:val="263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6B3892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7642" w:rsidRPr="006B3892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6B3892">
                    <w:rPr>
                      <w:sz w:val="26"/>
                      <w:szCs w:val="26"/>
                    </w:rPr>
                    <w:t>6</w:t>
                  </w:r>
                </w:p>
              </w:tc>
            </w:tr>
            <w:tr w:rsidR="00167642" w:rsidRPr="002E4144" w:rsidTr="0070708E">
              <w:trPr>
                <w:trHeight w:val="277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4D049D" w:rsidP="002E4144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422 993,</w:t>
                  </w:r>
                  <w:r w:rsidR="002E4144" w:rsidRPr="00372FF4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35 755,3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19 663,1</w:t>
                  </w: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7642" w:rsidRPr="00372FF4" w:rsidRDefault="00AB0CFF" w:rsidP="002E4144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478 411,</w:t>
                  </w:r>
                  <w:r w:rsidR="002E4144" w:rsidRPr="00372FF4">
                    <w:rPr>
                      <w:sz w:val="26"/>
                      <w:szCs w:val="26"/>
                    </w:rPr>
                    <w:t>4</w:t>
                  </w:r>
                  <w:r w:rsidR="00167642" w:rsidRPr="00372FF4">
                    <w:rPr>
                      <w:sz w:val="26"/>
                      <w:szCs w:val="26"/>
                    </w:rPr>
                    <w:t>";</w:t>
                  </w:r>
                </w:p>
              </w:tc>
            </w:tr>
            <w:tr w:rsidR="004D049D" w:rsidRPr="006B3892" w:rsidTr="0070708E">
              <w:trPr>
                <w:trHeight w:val="277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D049D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"</w:t>
                  </w:r>
                  <w:r w:rsidR="004D049D" w:rsidRPr="00372FF4">
                    <w:rPr>
                      <w:sz w:val="26"/>
                      <w:szCs w:val="26"/>
                    </w:rPr>
                    <w:t>2026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D049D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379 190,7</w:t>
                  </w:r>
                </w:p>
              </w:tc>
              <w:tc>
                <w:tcPr>
                  <w:tcW w:w="1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D049D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D049D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5 906,6</w:t>
                  </w: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D049D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049D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385 097,3</w:t>
                  </w:r>
                  <w:r w:rsidR="004D049D" w:rsidRPr="00372FF4">
                    <w:rPr>
                      <w:sz w:val="26"/>
                      <w:szCs w:val="26"/>
                    </w:rPr>
                    <w:t>";</w:t>
                  </w:r>
                </w:p>
              </w:tc>
            </w:tr>
            <w:tr w:rsidR="00167642" w:rsidRPr="006B3892" w:rsidTr="0070708E">
              <w:trPr>
                <w:trHeight w:val="290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"Всего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AB0CFF" w:rsidP="002E4144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2 411 223,</w:t>
                  </w:r>
                  <w:r w:rsidR="002E4144" w:rsidRPr="00372FF4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AB0CFF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489 088,9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92 426,5</w:t>
                  </w: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67642" w:rsidRPr="00372FF4" w:rsidRDefault="00167642" w:rsidP="0070708E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7642" w:rsidRPr="00372FF4" w:rsidRDefault="00AB0CFF" w:rsidP="002E4144">
                  <w:pPr>
                    <w:widowControl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372FF4">
                    <w:rPr>
                      <w:sz w:val="26"/>
                      <w:szCs w:val="26"/>
                    </w:rPr>
                    <w:t>2 992 73</w:t>
                  </w:r>
                  <w:r w:rsidR="002E4144" w:rsidRPr="00372FF4">
                    <w:rPr>
                      <w:sz w:val="26"/>
                      <w:szCs w:val="26"/>
                    </w:rPr>
                    <w:t>8</w:t>
                  </w:r>
                  <w:r w:rsidRPr="00372FF4">
                    <w:rPr>
                      <w:sz w:val="26"/>
                      <w:szCs w:val="26"/>
                    </w:rPr>
                    <w:t>,</w:t>
                  </w:r>
                  <w:r w:rsidR="002E4144" w:rsidRPr="00372FF4">
                    <w:rPr>
                      <w:sz w:val="26"/>
                      <w:szCs w:val="26"/>
                    </w:rPr>
                    <w:t>8</w:t>
                  </w:r>
                  <w:r w:rsidR="00167642" w:rsidRPr="00372FF4">
                    <w:rPr>
                      <w:sz w:val="26"/>
                      <w:szCs w:val="26"/>
                    </w:rPr>
                    <w:t>";</w:t>
                  </w:r>
                </w:p>
              </w:tc>
            </w:tr>
          </w:tbl>
          <w:p w:rsidR="00167642" w:rsidRPr="002065AE" w:rsidRDefault="00167642" w:rsidP="0070708E">
            <w:pPr>
              <w:widowControl w:val="0"/>
              <w:spacing w:after="0" w:line="240" w:lineRule="auto"/>
              <w:jc w:val="center"/>
            </w:pPr>
          </w:p>
        </w:tc>
      </w:tr>
    </w:tbl>
    <w:p w:rsidR="00167642" w:rsidRDefault="00167642" w:rsidP="00167642">
      <w:pPr>
        <w:widowControl w:val="0"/>
        <w:spacing w:before="12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</w:t>
      </w:r>
      <w:r w:rsidRPr="00DE3E00">
        <w:rPr>
          <w:sz w:val="26"/>
          <w:szCs w:val="26"/>
        </w:rPr>
        <w:t xml:space="preserve"> "Распределение бюджетных ассигнований на реализацию подпрограммы"</w:t>
      </w:r>
      <w:r>
        <w:rPr>
          <w:sz w:val="26"/>
          <w:szCs w:val="26"/>
        </w:rPr>
        <w:t xml:space="preserve">: 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"Комитет":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"2025 год" цифры "</w:t>
      </w:r>
      <w:r w:rsidR="00A50403">
        <w:rPr>
          <w:sz w:val="26"/>
          <w:szCs w:val="26"/>
        </w:rPr>
        <w:t>436 843,0</w:t>
      </w:r>
      <w:r>
        <w:rPr>
          <w:sz w:val="26"/>
          <w:szCs w:val="26"/>
        </w:rPr>
        <w:t>" заменить цифрами "</w:t>
      </w:r>
      <w:r w:rsidR="00A50403">
        <w:rPr>
          <w:sz w:val="26"/>
          <w:szCs w:val="26"/>
        </w:rPr>
        <w:t>456 546,4</w:t>
      </w:r>
      <w:r>
        <w:rPr>
          <w:sz w:val="26"/>
          <w:szCs w:val="26"/>
        </w:rPr>
        <w:t>";</w:t>
      </w:r>
    </w:p>
    <w:p w:rsidR="00A50403" w:rsidRDefault="00A5040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"2026 год" цифры "</w:t>
      </w:r>
      <w:r w:rsidRPr="00A50403">
        <w:rPr>
          <w:sz w:val="26"/>
          <w:szCs w:val="26"/>
        </w:rPr>
        <w:t>384137,4</w:t>
      </w:r>
      <w:r>
        <w:rPr>
          <w:sz w:val="26"/>
          <w:szCs w:val="26"/>
        </w:rPr>
        <w:t>" заменить цифрами "384 137,3";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подграфе "всего" цифры "</w:t>
      </w:r>
      <w:r w:rsidR="00A50403">
        <w:rPr>
          <w:sz w:val="26"/>
          <w:szCs w:val="26"/>
        </w:rPr>
        <w:t>2 727 164,7</w:t>
      </w:r>
      <w:r>
        <w:rPr>
          <w:sz w:val="26"/>
          <w:szCs w:val="26"/>
        </w:rPr>
        <w:t xml:space="preserve">" заменить </w:t>
      </w:r>
      <w:r w:rsidRPr="00372FF4">
        <w:rPr>
          <w:sz w:val="26"/>
          <w:szCs w:val="26"/>
        </w:rPr>
        <w:t>цифрами "</w:t>
      </w:r>
      <w:r w:rsidR="00A50403" w:rsidRPr="00372FF4">
        <w:rPr>
          <w:sz w:val="26"/>
          <w:szCs w:val="26"/>
        </w:rPr>
        <w:t>2 746 868,</w:t>
      </w:r>
      <w:r w:rsidR="00EF2BE2" w:rsidRPr="00372FF4">
        <w:rPr>
          <w:sz w:val="26"/>
          <w:szCs w:val="26"/>
        </w:rPr>
        <w:t>0</w:t>
      </w:r>
      <w:r w:rsidRPr="00372FF4">
        <w:rPr>
          <w:sz w:val="26"/>
          <w:szCs w:val="26"/>
        </w:rPr>
        <w:t>";</w:t>
      </w:r>
    </w:p>
    <w:p w:rsidR="00896015" w:rsidRPr="00372FF4" w:rsidRDefault="00896015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строке "УКС":</w:t>
      </w:r>
    </w:p>
    <w:p w:rsidR="00896015" w:rsidRPr="00372FF4" w:rsidRDefault="00A5040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 xml:space="preserve">в </w:t>
      </w:r>
      <w:r w:rsidR="00896015" w:rsidRPr="00372FF4">
        <w:rPr>
          <w:sz w:val="26"/>
          <w:szCs w:val="26"/>
        </w:rPr>
        <w:t>подграф</w:t>
      </w:r>
      <w:r w:rsidRPr="00372FF4">
        <w:rPr>
          <w:sz w:val="26"/>
          <w:szCs w:val="26"/>
        </w:rPr>
        <w:t>е</w:t>
      </w:r>
      <w:r w:rsidR="00896015" w:rsidRPr="00372FF4">
        <w:rPr>
          <w:sz w:val="26"/>
          <w:szCs w:val="26"/>
        </w:rPr>
        <w:t xml:space="preserve"> "2025 год" </w:t>
      </w:r>
      <w:r w:rsidRPr="00372FF4">
        <w:rPr>
          <w:sz w:val="26"/>
          <w:szCs w:val="26"/>
        </w:rPr>
        <w:t>цифры</w:t>
      </w:r>
      <w:r w:rsidR="00896015" w:rsidRPr="00372FF4">
        <w:rPr>
          <w:sz w:val="26"/>
          <w:szCs w:val="26"/>
        </w:rPr>
        <w:t xml:space="preserve"> "1 680,0"</w:t>
      </w:r>
      <w:r w:rsidRPr="00372FF4">
        <w:rPr>
          <w:sz w:val="26"/>
          <w:szCs w:val="26"/>
        </w:rPr>
        <w:t xml:space="preserve"> заменить цифрами "20 905,</w:t>
      </w:r>
      <w:r w:rsidR="002E4144" w:rsidRPr="00372FF4">
        <w:rPr>
          <w:sz w:val="26"/>
          <w:szCs w:val="26"/>
        </w:rPr>
        <w:t>0"</w:t>
      </w:r>
    </w:p>
    <w:p w:rsidR="00A50403" w:rsidRPr="00372FF4" w:rsidRDefault="00A5040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подграфе 2026 год" цифры "7404,0" заменить цифрами "0,0";</w:t>
      </w:r>
    </w:p>
    <w:p w:rsidR="00896015" w:rsidRPr="00372FF4" w:rsidRDefault="00896015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 "всего" цифры "</w:t>
      </w:r>
      <w:r w:rsidR="00A50403" w:rsidRPr="00372FF4">
        <w:rPr>
          <w:sz w:val="26"/>
          <w:szCs w:val="26"/>
        </w:rPr>
        <w:t>229788,9</w:t>
      </w:r>
      <w:r w:rsidRPr="00372FF4">
        <w:rPr>
          <w:sz w:val="26"/>
          <w:szCs w:val="26"/>
        </w:rPr>
        <w:t>" заменить цифрами "</w:t>
      </w:r>
      <w:r w:rsidR="00A50403" w:rsidRPr="00372FF4">
        <w:rPr>
          <w:sz w:val="26"/>
          <w:szCs w:val="26"/>
        </w:rPr>
        <w:t>241 60</w:t>
      </w:r>
      <w:r w:rsidR="002E4144" w:rsidRPr="00372FF4">
        <w:rPr>
          <w:sz w:val="26"/>
          <w:szCs w:val="26"/>
        </w:rPr>
        <w:t>9</w:t>
      </w:r>
      <w:r w:rsidR="00A50403" w:rsidRPr="00372FF4">
        <w:rPr>
          <w:sz w:val="26"/>
          <w:szCs w:val="26"/>
        </w:rPr>
        <w:t>,</w:t>
      </w:r>
      <w:r w:rsidR="002E4144" w:rsidRPr="00372FF4">
        <w:rPr>
          <w:sz w:val="26"/>
          <w:szCs w:val="26"/>
        </w:rPr>
        <w:t>9</w:t>
      </w:r>
      <w:r w:rsidRPr="00372FF4">
        <w:rPr>
          <w:sz w:val="26"/>
          <w:szCs w:val="26"/>
        </w:rPr>
        <w:t>"</w:t>
      </w:r>
      <w:r w:rsidR="00B312B0" w:rsidRPr="00372FF4">
        <w:rPr>
          <w:sz w:val="26"/>
          <w:szCs w:val="26"/>
        </w:rPr>
        <w:t>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строке "Итого":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подграфе "2025 год" цифры "</w:t>
      </w:r>
      <w:r w:rsidR="00A50403" w:rsidRPr="00372FF4">
        <w:rPr>
          <w:sz w:val="26"/>
          <w:szCs w:val="26"/>
        </w:rPr>
        <w:t>439 483,0</w:t>
      </w:r>
      <w:r w:rsidRPr="00372FF4">
        <w:rPr>
          <w:sz w:val="26"/>
          <w:szCs w:val="26"/>
        </w:rPr>
        <w:t>" заменить цифрами "</w:t>
      </w:r>
      <w:r w:rsidR="00A50403" w:rsidRPr="00372FF4">
        <w:rPr>
          <w:sz w:val="26"/>
          <w:szCs w:val="26"/>
        </w:rPr>
        <w:t>478 411,</w:t>
      </w:r>
      <w:r w:rsidR="002E4144" w:rsidRPr="00372FF4">
        <w:rPr>
          <w:sz w:val="26"/>
          <w:szCs w:val="26"/>
        </w:rPr>
        <w:t>4</w:t>
      </w:r>
      <w:r w:rsidRPr="00372FF4">
        <w:rPr>
          <w:sz w:val="26"/>
          <w:szCs w:val="26"/>
        </w:rPr>
        <w:t>";</w:t>
      </w:r>
    </w:p>
    <w:p w:rsidR="00A50403" w:rsidRPr="00372FF4" w:rsidRDefault="00A5040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подграфе "2026 год" цифры "392501,3" заменить цифрами "</w:t>
      </w:r>
      <w:r w:rsidR="00324EF9" w:rsidRPr="00372FF4">
        <w:rPr>
          <w:sz w:val="26"/>
          <w:szCs w:val="26"/>
        </w:rPr>
        <w:t>385 097,3</w:t>
      </w:r>
      <w:r w:rsidRPr="00372FF4"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подграфе "всего" цифры "</w:t>
      </w:r>
      <w:r w:rsidR="00324EF9" w:rsidRPr="00372FF4">
        <w:rPr>
          <w:sz w:val="26"/>
          <w:szCs w:val="26"/>
        </w:rPr>
        <w:t>2961214,4</w:t>
      </w:r>
      <w:r w:rsidRPr="00372FF4">
        <w:rPr>
          <w:sz w:val="26"/>
          <w:szCs w:val="26"/>
        </w:rPr>
        <w:t>" заменить цифрами "</w:t>
      </w:r>
      <w:r w:rsidR="00896015" w:rsidRPr="00372FF4">
        <w:rPr>
          <w:sz w:val="26"/>
          <w:szCs w:val="26"/>
        </w:rPr>
        <w:t>2</w:t>
      </w:r>
      <w:r w:rsidR="00887338" w:rsidRPr="00372FF4">
        <w:rPr>
          <w:sz w:val="26"/>
          <w:szCs w:val="26"/>
        </w:rPr>
        <w:t> 992 73</w:t>
      </w:r>
      <w:r w:rsidR="002E4144" w:rsidRPr="00372FF4">
        <w:rPr>
          <w:sz w:val="26"/>
          <w:szCs w:val="26"/>
        </w:rPr>
        <w:t>8</w:t>
      </w:r>
      <w:r w:rsidR="00887338" w:rsidRPr="00372FF4">
        <w:rPr>
          <w:sz w:val="26"/>
          <w:szCs w:val="26"/>
        </w:rPr>
        <w:t>,</w:t>
      </w:r>
      <w:r w:rsidR="002E4144" w:rsidRPr="00372FF4">
        <w:rPr>
          <w:sz w:val="26"/>
          <w:szCs w:val="26"/>
        </w:rPr>
        <w:t>8</w:t>
      </w:r>
      <w:r w:rsidRPr="00372FF4">
        <w:rPr>
          <w:sz w:val="26"/>
          <w:szCs w:val="26"/>
        </w:rPr>
        <w:t>";</w:t>
      </w:r>
    </w:p>
    <w:p w:rsidR="00167642" w:rsidRPr="00DE3E00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B7D9C">
        <w:rPr>
          <w:sz w:val="26"/>
          <w:szCs w:val="26"/>
        </w:rPr>
        <w:t>3.2. В разделе "Перечень мероприятий подпрограммы":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DE3E00">
        <w:rPr>
          <w:sz w:val="26"/>
          <w:szCs w:val="26"/>
        </w:rPr>
        <w:t>пункт</w:t>
      </w:r>
      <w:r>
        <w:rPr>
          <w:sz w:val="26"/>
          <w:szCs w:val="26"/>
        </w:rPr>
        <w:t>е</w:t>
      </w:r>
      <w:r w:rsidRPr="00DE3E00">
        <w:rPr>
          <w:sz w:val="26"/>
          <w:szCs w:val="26"/>
        </w:rPr>
        <w:t xml:space="preserve"> 1.1</w:t>
      </w:r>
      <w:r>
        <w:rPr>
          <w:sz w:val="26"/>
          <w:szCs w:val="26"/>
        </w:rPr>
        <w:t xml:space="preserve"> в графе 11: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позиции, касающейся бюджета Великого Новгорода, цифры </w:t>
      </w:r>
      <w:r w:rsidRPr="006E71DC">
        <w:rPr>
          <w:sz w:val="26"/>
          <w:szCs w:val="26"/>
        </w:rPr>
        <w:t>"</w:t>
      </w:r>
      <w:r w:rsidR="003B7D9C">
        <w:rPr>
          <w:sz w:val="26"/>
          <w:szCs w:val="26"/>
        </w:rPr>
        <w:t>212 856,8</w:t>
      </w:r>
      <w:r w:rsidRPr="006E71DC">
        <w:rPr>
          <w:sz w:val="26"/>
          <w:szCs w:val="26"/>
        </w:rPr>
        <w:t>" заменить цифрами "</w:t>
      </w:r>
      <w:r w:rsidR="003B7D9C">
        <w:rPr>
          <w:sz w:val="26"/>
          <w:szCs w:val="26"/>
        </w:rPr>
        <w:t>224 937,8</w:t>
      </w:r>
      <w:r w:rsidRPr="006E71DC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</w:pPr>
      <w:r>
        <w:rPr>
          <w:sz w:val="26"/>
          <w:szCs w:val="26"/>
        </w:rPr>
        <w:t xml:space="preserve">в позиции, касающейся областного бюджета, цифры </w:t>
      </w:r>
      <w:r w:rsidRPr="00882A85">
        <w:rPr>
          <w:sz w:val="26"/>
          <w:szCs w:val="26"/>
        </w:rPr>
        <w:t>"</w:t>
      </w:r>
      <w:r w:rsidR="003B7D9C" w:rsidRPr="00887DAC">
        <w:rPr>
          <w:sz w:val="26"/>
          <w:szCs w:val="26"/>
        </w:rPr>
        <w:t>8 492,8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882A85">
        <w:rPr>
          <w:sz w:val="26"/>
          <w:szCs w:val="26"/>
        </w:rPr>
        <w:t>"</w:t>
      </w:r>
      <w:r w:rsidR="003B7D9C">
        <w:rPr>
          <w:sz w:val="26"/>
          <w:szCs w:val="26"/>
        </w:rPr>
        <w:t>17 653,2</w:t>
      </w:r>
      <w:r w:rsidRPr="00887DAC"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 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итого</w:t>
      </w:r>
      <w:r w:rsidRPr="00882A85">
        <w:rPr>
          <w:sz w:val="26"/>
          <w:szCs w:val="26"/>
        </w:rPr>
        <w:t xml:space="preserve">" </w:t>
      </w:r>
      <w:r>
        <w:rPr>
          <w:sz w:val="26"/>
          <w:szCs w:val="26"/>
        </w:rPr>
        <w:t xml:space="preserve">цифры </w:t>
      </w:r>
      <w:r w:rsidRPr="00882A85">
        <w:rPr>
          <w:sz w:val="26"/>
          <w:szCs w:val="26"/>
        </w:rPr>
        <w:t>"</w:t>
      </w:r>
      <w:r w:rsidR="003B7D9C">
        <w:rPr>
          <w:sz w:val="26"/>
          <w:szCs w:val="26"/>
        </w:rPr>
        <w:t>225 792,0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882A85">
        <w:rPr>
          <w:sz w:val="26"/>
          <w:szCs w:val="26"/>
        </w:rPr>
        <w:t>"</w:t>
      </w:r>
      <w:r w:rsidR="003B7D9C">
        <w:rPr>
          <w:sz w:val="26"/>
          <w:szCs w:val="26"/>
        </w:rPr>
        <w:t>247 033,4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212FCB">
        <w:rPr>
          <w:sz w:val="26"/>
          <w:szCs w:val="26"/>
        </w:rPr>
        <w:t>в подпункте 1.1.1: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Новгорода, в графе 11 цифры </w:t>
      </w:r>
      <w:r w:rsidRPr="00882A85">
        <w:rPr>
          <w:sz w:val="26"/>
          <w:szCs w:val="26"/>
        </w:rPr>
        <w:t>"</w:t>
      </w:r>
      <w:r w:rsidR="003B7D9C">
        <w:rPr>
          <w:sz w:val="26"/>
          <w:szCs w:val="26"/>
        </w:rPr>
        <w:t>175 912,2</w:t>
      </w:r>
      <w:r w:rsidRPr="006E71DC">
        <w:rPr>
          <w:sz w:val="26"/>
          <w:szCs w:val="26"/>
        </w:rPr>
        <w:t>" заменить цифрами "</w:t>
      </w:r>
      <w:r w:rsidR="003B7D9C">
        <w:rPr>
          <w:sz w:val="26"/>
          <w:szCs w:val="26"/>
        </w:rPr>
        <w:t>176 171,8</w:t>
      </w:r>
      <w:r w:rsidRPr="006E71DC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</w:pPr>
      <w:r>
        <w:rPr>
          <w:sz w:val="26"/>
          <w:szCs w:val="26"/>
        </w:rPr>
        <w:t xml:space="preserve">в позиции, касающейся областного бюджета, </w:t>
      </w:r>
      <w:r w:rsidR="00C83813">
        <w:rPr>
          <w:sz w:val="26"/>
          <w:szCs w:val="26"/>
        </w:rPr>
        <w:t xml:space="preserve">в </w:t>
      </w:r>
      <w:r>
        <w:rPr>
          <w:sz w:val="26"/>
          <w:szCs w:val="26"/>
        </w:rPr>
        <w:t>граф</w:t>
      </w:r>
      <w:r w:rsidR="00C83813">
        <w:rPr>
          <w:sz w:val="26"/>
          <w:szCs w:val="26"/>
        </w:rPr>
        <w:t>е</w:t>
      </w:r>
      <w:r>
        <w:rPr>
          <w:sz w:val="26"/>
          <w:szCs w:val="26"/>
        </w:rPr>
        <w:t xml:space="preserve"> 11</w:t>
      </w:r>
      <w:r w:rsidR="00C83813">
        <w:rPr>
          <w:sz w:val="26"/>
          <w:szCs w:val="26"/>
        </w:rPr>
        <w:t xml:space="preserve"> цифры </w:t>
      </w:r>
      <w:r w:rsidRPr="00882A85">
        <w:rPr>
          <w:sz w:val="26"/>
          <w:szCs w:val="26"/>
        </w:rPr>
        <w:t>"</w:t>
      </w:r>
      <w:r w:rsidR="003B7D9C">
        <w:rPr>
          <w:sz w:val="26"/>
          <w:szCs w:val="26"/>
        </w:rPr>
        <w:t>7 548,8</w:t>
      </w:r>
      <w:r w:rsidRPr="00882A85">
        <w:rPr>
          <w:sz w:val="26"/>
          <w:szCs w:val="26"/>
        </w:rPr>
        <w:t>"</w:t>
      </w:r>
      <w:r w:rsidR="00C83813">
        <w:rPr>
          <w:sz w:val="26"/>
          <w:szCs w:val="26"/>
        </w:rPr>
        <w:t xml:space="preserve"> заменить цифрами </w:t>
      </w:r>
      <w:r w:rsidR="00C83813" w:rsidRPr="00882A85">
        <w:rPr>
          <w:sz w:val="26"/>
          <w:szCs w:val="26"/>
        </w:rPr>
        <w:t>"</w:t>
      </w:r>
      <w:r w:rsidR="003B7D9C">
        <w:rPr>
          <w:sz w:val="26"/>
          <w:szCs w:val="26"/>
        </w:rPr>
        <w:t>16 709,2</w:t>
      </w:r>
      <w:r w:rsidR="00C83813" w:rsidRPr="00882A8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 </w:t>
      </w:r>
      <w:r w:rsidRPr="00882A85">
        <w:rPr>
          <w:sz w:val="26"/>
          <w:szCs w:val="26"/>
        </w:rPr>
        <w:t>"</w:t>
      </w:r>
      <w:r>
        <w:rPr>
          <w:sz w:val="26"/>
          <w:szCs w:val="26"/>
        </w:rPr>
        <w:t>итого</w:t>
      </w:r>
      <w:r w:rsidRPr="00882A85">
        <w:rPr>
          <w:sz w:val="26"/>
          <w:szCs w:val="26"/>
        </w:rPr>
        <w:t xml:space="preserve">" </w:t>
      </w:r>
      <w:r>
        <w:rPr>
          <w:sz w:val="26"/>
          <w:szCs w:val="26"/>
        </w:rPr>
        <w:t xml:space="preserve">в графе 11 </w:t>
      </w:r>
      <w:r w:rsidRPr="009F5973">
        <w:rPr>
          <w:sz w:val="26"/>
          <w:szCs w:val="26"/>
        </w:rPr>
        <w:t>цифры "</w:t>
      </w:r>
      <w:r w:rsidR="003B7D9C">
        <w:rPr>
          <w:sz w:val="26"/>
          <w:szCs w:val="26"/>
        </w:rPr>
        <w:t>183 461,0</w:t>
      </w:r>
      <w:r w:rsidRPr="009F5973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882A85">
        <w:rPr>
          <w:sz w:val="26"/>
          <w:szCs w:val="26"/>
        </w:rPr>
        <w:t>"</w:t>
      </w:r>
      <w:r w:rsidR="003B7D9C" w:rsidRPr="004E666B">
        <w:rPr>
          <w:sz w:val="26"/>
          <w:szCs w:val="26"/>
        </w:rPr>
        <w:t>192 881,0</w:t>
      </w:r>
      <w:r w:rsidRPr="004E666B">
        <w:rPr>
          <w:sz w:val="26"/>
          <w:szCs w:val="26"/>
        </w:rPr>
        <w:t>";</w:t>
      </w:r>
    </w:p>
    <w:p w:rsidR="00B312B0" w:rsidRPr="00B312B0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B312B0">
        <w:rPr>
          <w:sz w:val="26"/>
          <w:szCs w:val="26"/>
        </w:rPr>
        <w:t>в подпункте 1.1.</w:t>
      </w:r>
      <w:r w:rsidR="00212FCB" w:rsidRPr="00B312B0">
        <w:rPr>
          <w:sz w:val="26"/>
          <w:szCs w:val="26"/>
        </w:rPr>
        <w:t>7</w:t>
      </w:r>
      <w:r w:rsidR="00B312B0" w:rsidRPr="00B312B0">
        <w:rPr>
          <w:sz w:val="26"/>
          <w:szCs w:val="26"/>
        </w:rPr>
        <w:t>:</w:t>
      </w:r>
    </w:p>
    <w:p w:rsidR="00167642" w:rsidRDefault="00B312B0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 позиции, касающейся бюджета Великого Новгорода и позиции </w:t>
      </w:r>
      <w:r w:rsidRPr="00A86765">
        <w:rPr>
          <w:sz w:val="26"/>
          <w:szCs w:val="26"/>
        </w:rPr>
        <w:t>"итого"</w:t>
      </w:r>
      <w:r w:rsidR="002137E6">
        <w:rPr>
          <w:sz w:val="26"/>
          <w:szCs w:val="26"/>
        </w:rPr>
        <w:t xml:space="preserve"> в </w:t>
      </w:r>
      <w:r>
        <w:rPr>
          <w:color w:val="000000"/>
          <w:sz w:val="26"/>
          <w:szCs w:val="26"/>
        </w:rPr>
        <w:t>граф</w:t>
      </w:r>
      <w:r w:rsidR="002137E6"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 xml:space="preserve"> 11 </w:t>
      </w:r>
      <w:r w:rsidR="002137E6">
        <w:rPr>
          <w:color w:val="000000"/>
          <w:sz w:val="26"/>
          <w:szCs w:val="26"/>
        </w:rPr>
        <w:t xml:space="preserve">цифры </w:t>
      </w:r>
      <w:r w:rsidR="00167642">
        <w:rPr>
          <w:sz w:val="26"/>
          <w:szCs w:val="26"/>
        </w:rPr>
        <w:t>"</w:t>
      </w:r>
      <w:r>
        <w:rPr>
          <w:sz w:val="26"/>
          <w:szCs w:val="26"/>
        </w:rPr>
        <w:t>7000,0</w:t>
      </w:r>
      <w:r w:rsidR="00167642">
        <w:rPr>
          <w:sz w:val="26"/>
          <w:szCs w:val="26"/>
        </w:rPr>
        <w:t>"</w:t>
      </w:r>
      <w:r w:rsidR="002137E6">
        <w:rPr>
          <w:sz w:val="26"/>
          <w:szCs w:val="26"/>
        </w:rPr>
        <w:t xml:space="preserve"> заменить цифрами "6 339,4"</w:t>
      </w:r>
      <w:r w:rsidR="00167642">
        <w:rPr>
          <w:sz w:val="26"/>
          <w:szCs w:val="26"/>
        </w:rPr>
        <w:t>;</w:t>
      </w:r>
    </w:p>
    <w:p w:rsidR="00B312B0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1.1.</w:t>
      </w:r>
      <w:r w:rsidR="00B312B0">
        <w:rPr>
          <w:sz w:val="26"/>
          <w:szCs w:val="26"/>
        </w:rPr>
        <w:t>11:</w:t>
      </w:r>
    </w:p>
    <w:p w:rsidR="00B312B0" w:rsidRDefault="00B312B0" w:rsidP="00B312B0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 позиции, касающейся бюджета Великого Новгорода и позиции </w:t>
      </w:r>
      <w:r w:rsidRPr="00A86765">
        <w:rPr>
          <w:sz w:val="26"/>
          <w:szCs w:val="26"/>
        </w:rPr>
        <w:t>"итого"</w:t>
      </w:r>
      <w:r w:rsidR="002137E6">
        <w:rPr>
          <w:sz w:val="26"/>
          <w:szCs w:val="26"/>
        </w:rPr>
        <w:t xml:space="preserve"> в </w:t>
      </w:r>
      <w:r>
        <w:rPr>
          <w:color w:val="000000"/>
          <w:sz w:val="26"/>
          <w:szCs w:val="26"/>
        </w:rPr>
        <w:t>граф</w:t>
      </w:r>
      <w:r w:rsidR="002137E6"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 xml:space="preserve"> 11</w:t>
      </w:r>
      <w:r w:rsidR="002137E6">
        <w:rPr>
          <w:color w:val="000000"/>
          <w:sz w:val="26"/>
          <w:szCs w:val="26"/>
        </w:rPr>
        <w:t xml:space="preserve"> цифры </w:t>
      </w:r>
      <w:r>
        <w:rPr>
          <w:sz w:val="26"/>
          <w:szCs w:val="26"/>
        </w:rPr>
        <w:t>"24 048,3"</w:t>
      </w:r>
      <w:r w:rsidR="00952CA5">
        <w:rPr>
          <w:sz w:val="26"/>
          <w:szCs w:val="26"/>
        </w:rPr>
        <w:t xml:space="preserve"> заменить цифрами "24 708,9"</w:t>
      </w:r>
      <w:r>
        <w:rPr>
          <w:sz w:val="26"/>
          <w:szCs w:val="26"/>
        </w:rPr>
        <w:t>;</w:t>
      </w:r>
    </w:p>
    <w:p w:rsidR="00B312B0" w:rsidRDefault="00952CA5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3D4B25">
        <w:rPr>
          <w:sz w:val="26"/>
          <w:szCs w:val="26"/>
        </w:rPr>
        <w:t>подпункт</w:t>
      </w:r>
      <w:r>
        <w:rPr>
          <w:sz w:val="26"/>
          <w:szCs w:val="26"/>
        </w:rPr>
        <w:t>е</w:t>
      </w:r>
      <w:r w:rsidR="003D4B25">
        <w:rPr>
          <w:sz w:val="26"/>
          <w:szCs w:val="26"/>
        </w:rPr>
        <w:t xml:space="preserve"> 1.1.</w:t>
      </w:r>
      <w:r w:rsidR="000C1142">
        <w:rPr>
          <w:sz w:val="26"/>
          <w:szCs w:val="26"/>
        </w:rPr>
        <w:t>1</w:t>
      </w:r>
      <w:r w:rsidR="003D4B25">
        <w:rPr>
          <w:sz w:val="26"/>
          <w:szCs w:val="26"/>
        </w:rPr>
        <w:t xml:space="preserve">2 </w:t>
      </w:r>
      <w:r>
        <w:rPr>
          <w:sz w:val="26"/>
          <w:szCs w:val="26"/>
        </w:rPr>
        <w:t>в позиции, касающейся бюджета Великого Новгорода и позиции "итого" цифры "1 680,0" заменить цифрами "13 501,4";</w:t>
      </w:r>
    </w:p>
    <w:p w:rsidR="00167642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5E7CDA">
        <w:rPr>
          <w:sz w:val="26"/>
          <w:szCs w:val="26"/>
        </w:rPr>
        <w:t>в пункте 2.1 в графе 11:</w:t>
      </w:r>
    </w:p>
    <w:p w:rsidR="006546B1" w:rsidRDefault="006546B1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позиции, касающейся бюджета Великого Новгорода цифры "</w:t>
      </w:r>
      <w:r w:rsidRPr="006546B1">
        <w:rPr>
          <w:sz w:val="26"/>
          <w:szCs w:val="26"/>
        </w:rPr>
        <w:t>72918,3</w:t>
      </w:r>
      <w:r>
        <w:rPr>
          <w:sz w:val="26"/>
          <w:szCs w:val="26"/>
        </w:rPr>
        <w:t>" заменить цифрами "74 007,2";</w:t>
      </w:r>
    </w:p>
    <w:p w:rsidR="00167642" w:rsidRPr="004F5286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4F5286">
        <w:rPr>
          <w:sz w:val="26"/>
          <w:szCs w:val="26"/>
        </w:rPr>
        <w:t>в позиции, касающейся областного бюджета, цифры "</w:t>
      </w:r>
      <w:r w:rsidR="006546B1">
        <w:rPr>
          <w:sz w:val="26"/>
          <w:szCs w:val="26"/>
        </w:rPr>
        <w:t>2 995,2</w:t>
      </w:r>
      <w:r w:rsidRPr="004F5286">
        <w:rPr>
          <w:sz w:val="26"/>
          <w:szCs w:val="26"/>
        </w:rPr>
        <w:t>" заменить цифрами "</w:t>
      </w:r>
      <w:r w:rsidR="006546B1">
        <w:rPr>
          <w:sz w:val="26"/>
          <w:szCs w:val="26"/>
        </w:rPr>
        <w:t>6 586,2</w:t>
      </w:r>
      <w:r w:rsidRPr="004F5286">
        <w:rPr>
          <w:sz w:val="26"/>
          <w:szCs w:val="26"/>
        </w:rPr>
        <w:t>";</w:t>
      </w:r>
    </w:p>
    <w:p w:rsidR="00167642" w:rsidRPr="004F5286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4F5286">
        <w:rPr>
          <w:sz w:val="26"/>
          <w:szCs w:val="26"/>
        </w:rPr>
        <w:t>в позиции "итого" цифры "</w:t>
      </w:r>
      <w:r w:rsidR="006546B1">
        <w:rPr>
          <w:sz w:val="26"/>
          <w:szCs w:val="26"/>
        </w:rPr>
        <w:t>76 584,2</w:t>
      </w:r>
      <w:r w:rsidRPr="004F5286">
        <w:rPr>
          <w:sz w:val="26"/>
          <w:szCs w:val="26"/>
        </w:rPr>
        <w:t>" заменить цифрами "</w:t>
      </w:r>
      <w:r w:rsidR="006546B1">
        <w:rPr>
          <w:sz w:val="26"/>
          <w:szCs w:val="26"/>
        </w:rPr>
        <w:t>81 264,1</w:t>
      </w:r>
      <w:r w:rsidRPr="004F5286">
        <w:rPr>
          <w:sz w:val="26"/>
          <w:szCs w:val="26"/>
        </w:rPr>
        <w:t>";</w:t>
      </w:r>
    </w:p>
    <w:p w:rsidR="00167642" w:rsidRDefault="00167642" w:rsidP="00167642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2.1.1:</w:t>
      </w:r>
    </w:p>
    <w:p w:rsidR="006546B1" w:rsidRDefault="006546B1" w:rsidP="00167642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позиции, касающейся бюджета Великого Новгорода, в графе 11 цифры </w:t>
      </w:r>
      <w:r w:rsidRPr="004F5286">
        <w:rPr>
          <w:sz w:val="26"/>
          <w:szCs w:val="26"/>
        </w:rPr>
        <w:t>"</w:t>
      </w:r>
      <w:r w:rsidRPr="006546B1">
        <w:rPr>
          <w:sz w:val="26"/>
          <w:szCs w:val="26"/>
        </w:rPr>
        <w:t>69769,6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69 858,5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 xml:space="preserve">; 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позиции</w:t>
      </w:r>
      <w:r w:rsidRPr="004F5286">
        <w:rPr>
          <w:sz w:val="26"/>
          <w:szCs w:val="26"/>
        </w:rPr>
        <w:t>, касающ</w:t>
      </w:r>
      <w:r>
        <w:rPr>
          <w:sz w:val="26"/>
          <w:szCs w:val="26"/>
        </w:rPr>
        <w:t>ейся</w:t>
      </w:r>
      <w:r w:rsidRPr="004F5286">
        <w:rPr>
          <w:sz w:val="26"/>
          <w:szCs w:val="26"/>
        </w:rPr>
        <w:t xml:space="preserve"> областного бюджета, </w:t>
      </w:r>
      <w:r w:rsidR="007C5B03">
        <w:rPr>
          <w:sz w:val="26"/>
          <w:szCs w:val="26"/>
        </w:rPr>
        <w:t xml:space="preserve">в </w:t>
      </w:r>
      <w:r>
        <w:rPr>
          <w:sz w:val="26"/>
          <w:szCs w:val="26"/>
        </w:rPr>
        <w:t>граф</w:t>
      </w:r>
      <w:r w:rsidR="007C5B03">
        <w:rPr>
          <w:sz w:val="26"/>
          <w:szCs w:val="26"/>
        </w:rPr>
        <w:t>е</w:t>
      </w:r>
      <w:r>
        <w:rPr>
          <w:sz w:val="26"/>
          <w:szCs w:val="26"/>
        </w:rPr>
        <w:t xml:space="preserve"> 11</w:t>
      </w:r>
      <w:r w:rsidR="007C5B03">
        <w:rPr>
          <w:sz w:val="26"/>
          <w:szCs w:val="26"/>
        </w:rPr>
        <w:t xml:space="preserve"> цифры </w:t>
      </w:r>
      <w:r w:rsidRPr="004F5286">
        <w:rPr>
          <w:sz w:val="26"/>
          <w:szCs w:val="26"/>
        </w:rPr>
        <w:t>"</w:t>
      </w:r>
      <w:r w:rsidR="00131CB9">
        <w:rPr>
          <w:sz w:val="26"/>
          <w:szCs w:val="26"/>
        </w:rPr>
        <w:t>2 835,9</w:t>
      </w:r>
      <w:r w:rsidRPr="004F5286">
        <w:rPr>
          <w:sz w:val="26"/>
          <w:szCs w:val="26"/>
        </w:rPr>
        <w:t>"</w:t>
      </w:r>
      <w:r w:rsidR="007C5B03">
        <w:rPr>
          <w:sz w:val="26"/>
          <w:szCs w:val="26"/>
        </w:rPr>
        <w:t xml:space="preserve"> заменить </w:t>
      </w:r>
      <w:r w:rsidR="007C5B03" w:rsidRPr="00372FF4">
        <w:rPr>
          <w:sz w:val="26"/>
          <w:szCs w:val="26"/>
        </w:rPr>
        <w:t>цифрами "</w:t>
      </w:r>
      <w:r w:rsidR="00335D17" w:rsidRPr="00372FF4">
        <w:rPr>
          <w:sz w:val="26"/>
          <w:szCs w:val="26"/>
        </w:rPr>
        <w:t>6 </w:t>
      </w:r>
      <w:r w:rsidR="00131CB9" w:rsidRPr="00372FF4">
        <w:rPr>
          <w:sz w:val="26"/>
          <w:szCs w:val="26"/>
        </w:rPr>
        <w:t>4</w:t>
      </w:r>
      <w:r w:rsidR="00335D17" w:rsidRPr="00372FF4">
        <w:rPr>
          <w:sz w:val="26"/>
          <w:szCs w:val="26"/>
        </w:rPr>
        <w:t>2</w:t>
      </w:r>
      <w:r w:rsidR="00131CB9" w:rsidRPr="00372FF4">
        <w:rPr>
          <w:sz w:val="26"/>
          <w:szCs w:val="26"/>
        </w:rPr>
        <w:t>6,9</w:t>
      </w:r>
      <w:r w:rsidR="007C5B03" w:rsidRPr="00372FF4">
        <w:rPr>
          <w:sz w:val="26"/>
          <w:szCs w:val="26"/>
        </w:rPr>
        <w:t>"</w:t>
      </w:r>
      <w:r w:rsidRPr="00372FF4">
        <w:rPr>
          <w:sz w:val="26"/>
          <w:szCs w:val="26"/>
        </w:rPr>
        <w:t>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 "итого" в графе 11 цифры "</w:t>
      </w:r>
      <w:r w:rsidR="00131CB9" w:rsidRPr="00372FF4">
        <w:rPr>
          <w:sz w:val="26"/>
          <w:szCs w:val="26"/>
        </w:rPr>
        <w:t>72 605,5</w:t>
      </w:r>
      <w:r w:rsidRPr="00372FF4">
        <w:rPr>
          <w:sz w:val="26"/>
          <w:szCs w:val="26"/>
        </w:rPr>
        <w:t>" заменить цифрами "</w:t>
      </w:r>
      <w:r w:rsidR="00131CB9" w:rsidRPr="00372FF4">
        <w:rPr>
          <w:sz w:val="26"/>
          <w:szCs w:val="26"/>
        </w:rPr>
        <w:t>76 285,4</w:t>
      </w:r>
      <w:r w:rsidRPr="00372FF4">
        <w:rPr>
          <w:sz w:val="26"/>
          <w:szCs w:val="26"/>
        </w:rPr>
        <w:t>";</w:t>
      </w:r>
    </w:p>
    <w:p w:rsidR="003A0993" w:rsidRPr="00372FF4" w:rsidRDefault="003A099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подпункте 2.1.2:</w:t>
      </w:r>
    </w:p>
    <w:p w:rsidR="003A0993" w:rsidRPr="00372FF4" w:rsidRDefault="003A099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позиции, касающейся бюджета Великого Новгорода, в графе 11 цифры "600,0" заменить цифрами "1 600,0";</w:t>
      </w:r>
    </w:p>
    <w:p w:rsidR="003A0993" w:rsidRPr="00372FF4" w:rsidRDefault="003A099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 "итого" в графе 11 цифры "1430,0" заменить цифрами "2 430,0";</w:t>
      </w:r>
    </w:p>
    <w:p w:rsidR="00167642" w:rsidRPr="00372FF4" w:rsidRDefault="00167642" w:rsidP="00167642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пункте 3.1:</w:t>
      </w:r>
    </w:p>
    <w:p w:rsidR="00167642" w:rsidRPr="00372FF4" w:rsidRDefault="007C5B03" w:rsidP="00167642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позиции, касающейся бюджета Великого Новгорода</w:t>
      </w:r>
      <w:r w:rsidR="00244600" w:rsidRPr="00372FF4">
        <w:rPr>
          <w:sz w:val="26"/>
          <w:szCs w:val="26"/>
        </w:rPr>
        <w:t>,</w:t>
      </w:r>
      <w:r w:rsidRPr="00372FF4">
        <w:rPr>
          <w:sz w:val="26"/>
          <w:szCs w:val="26"/>
        </w:rPr>
        <w:t xml:space="preserve"> в графе 11 цифры "</w:t>
      </w:r>
      <w:r w:rsidR="003A0993" w:rsidRPr="00372FF4">
        <w:rPr>
          <w:sz w:val="26"/>
          <w:szCs w:val="26"/>
        </w:rPr>
        <w:t>113 983,2</w:t>
      </w:r>
      <w:r w:rsidRPr="00372FF4">
        <w:rPr>
          <w:sz w:val="26"/>
          <w:szCs w:val="26"/>
        </w:rPr>
        <w:t>" заменить цифрами "</w:t>
      </w:r>
      <w:r w:rsidR="003A0993" w:rsidRPr="00372FF4">
        <w:rPr>
          <w:sz w:val="26"/>
          <w:szCs w:val="26"/>
        </w:rPr>
        <w:t>114 41</w:t>
      </w:r>
      <w:r w:rsidR="00335D17" w:rsidRPr="00372FF4">
        <w:rPr>
          <w:sz w:val="26"/>
          <w:szCs w:val="26"/>
        </w:rPr>
        <w:t>4</w:t>
      </w:r>
      <w:r w:rsidR="003A0993" w:rsidRPr="00372FF4">
        <w:rPr>
          <w:sz w:val="26"/>
          <w:szCs w:val="26"/>
        </w:rPr>
        <w:t>,3</w:t>
      </w:r>
      <w:r w:rsidRPr="00372FF4">
        <w:rPr>
          <w:sz w:val="26"/>
          <w:szCs w:val="26"/>
        </w:rPr>
        <w:t>";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 xml:space="preserve">в позиции, касающейся областного бюджета, </w:t>
      </w:r>
      <w:r w:rsidR="00B201C0" w:rsidRPr="00372FF4">
        <w:rPr>
          <w:sz w:val="26"/>
          <w:szCs w:val="26"/>
        </w:rPr>
        <w:t xml:space="preserve">в </w:t>
      </w:r>
      <w:r w:rsidRPr="00372FF4">
        <w:rPr>
          <w:sz w:val="26"/>
          <w:szCs w:val="26"/>
        </w:rPr>
        <w:t>граф</w:t>
      </w:r>
      <w:r w:rsidR="00B201C0" w:rsidRPr="00372FF4">
        <w:rPr>
          <w:sz w:val="26"/>
          <w:szCs w:val="26"/>
        </w:rPr>
        <w:t>е</w:t>
      </w:r>
      <w:r w:rsidRPr="00372FF4">
        <w:rPr>
          <w:sz w:val="26"/>
          <w:szCs w:val="26"/>
        </w:rPr>
        <w:t xml:space="preserve"> 11</w:t>
      </w:r>
      <w:r w:rsidR="00B201C0" w:rsidRPr="00372FF4">
        <w:rPr>
          <w:sz w:val="26"/>
          <w:szCs w:val="26"/>
        </w:rPr>
        <w:t xml:space="preserve"> цифры </w:t>
      </w:r>
      <w:r w:rsidRPr="00372FF4">
        <w:rPr>
          <w:sz w:val="26"/>
          <w:szCs w:val="26"/>
        </w:rPr>
        <w:t>"</w:t>
      </w:r>
      <w:r w:rsidR="004B1EFB" w:rsidRPr="00372FF4">
        <w:rPr>
          <w:sz w:val="26"/>
          <w:szCs w:val="26"/>
        </w:rPr>
        <w:t>6 033,6</w:t>
      </w:r>
      <w:r w:rsidRPr="00372FF4">
        <w:rPr>
          <w:sz w:val="26"/>
          <w:szCs w:val="26"/>
        </w:rPr>
        <w:t>"</w:t>
      </w:r>
      <w:r w:rsidR="00B201C0" w:rsidRPr="00372FF4">
        <w:rPr>
          <w:sz w:val="26"/>
          <w:szCs w:val="26"/>
        </w:rPr>
        <w:t xml:space="preserve"> заменить цифрами "</w:t>
      </w:r>
      <w:r w:rsidR="004B1EFB" w:rsidRPr="00372FF4">
        <w:rPr>
          <w:sz w:val="26"/>
          <w:szCs w:val="26"/>
        </w:rPr>
        <w:t>11 215,9</w:t>
      </w:r>
      <w:r w:rsidR="00B201C0" w:rsidRPr="00372FF4">
        <w:rPr>
          <w:sz w:val="26"/>
          <w:szCs w:val="26"/>
        </w:rPr>
        <w:t>"</w:t>
      </w:r>
      <w:r w:rsidRPr="00372FF4">
        <w:rPr>
          <w:sz w:val="26"/>
          <w:szCs w:val="26"/>
        </w:rPr>
        <w:t>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 "итого" в графе 11 цифры "</w:t>
      </w:r>
      <w:r w:rsidR="004B1EFB" w:rsidRPr="00372FF4">
        <w:rPr>
          <w:sz w:val="26"/>
          <w:szCs w:val="26"/>
        </w:rPr>
        <w:t>120 016,8</w:t>
      </w:r>
      <w:r w:rsidRPr="00372FF4">
        <w:rPr>
          <w:sz w:val="26"/>
          <w:szCs w:val="26"/>
        </w:rPr>
        <w:t>" заменить цифрами "</w:t>
      </w:r>
      <w:r w:rsidR="004B1EFB" w:rsidRPr="00372FF4">
        <w:rPr>
          <w:sz w:val="26"/>
          <w:szCs w:val="26"/>
        </w:rPr>
        <w:t>125 630,2</w:t>
      </w:r>
      <w:r w:rsidRPr="00372FF4">
        <w:rPr>
          <w:sz w:val="26"/>
          <w:szCs w:val="26"/>
        </w:rPr>
        <w:t>";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подпункте 3.1.1:</w:t>
      </w:r>
    </w:p>
    <w:p w:rsidR="00B201C0" w:rsidRPr="00372FF4" w:rsidRDefault="00B201C0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позиции, касающейся бюджета Великого Новгорода</w:t>
      </w:r>
      <w:r w:rsidR="00244600" w:rsidRPr="00372FF4">
        <w:rPr>
          <w:sz w:val="26"/>
          <w:szCs w:val="26"/>
        </w:rPr>
        <w:t>,</w:t>
      </w:r>
      <w:r w:rsidRPr="00372FF4">
        <w:rPr>
          <w:sz w:val="26"/>
          <w:szCs w:val="26"/>
        </w:rPr>
        <w:t xml:space="preserve"> в графе 11 цифры "</w:t>
      </w:r>
      <w:r w:rsidR="00A81750" w:rsidRPr="00372FF4">
        <w:rPr>
          <w:sz w:val="26"/>
          <w:szCs w:val="26"/>
        </w:rPr>
        <w:t>111 373,7</w:t>
      </w:r>
      <w:r w:rsidRPr="00372FF4">
        <w:rPr>
          <w:sz w:val="26"/>
          <w:szCs w:val="26"/>
        </w:rPr>
        <w:t>" заменить цифрами "</w:t>
      </w:r>
      <w:r w:rsidR="00A81750" w:rsidRPr="00372FF4">
        <w:rPr>
          <w:sz w:val="26"/>
          <w:szCs w:val="26"/>
        </w:rPr>
        <w:t>111 804,8</w:t>
      </w:r>
      <w:r w:rsidRPr="00372FF4">
        <w:rPr>
          <w:sz w:val="26"/>
          <w:szCs w:val="26"/>
        </w:rPr>
        <w:t>";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 xml:space="preserve">в позиции, касающейся областного бюджета, </w:t>
      </w:r>
      <w:r w:rsidR="00B201C0" w:rsidRPr="00372FF4">
        <w:rPr>
          <w:sz w:val="26"/>
          <w:szCs w:val="26"/>
        </w:rPr>
        <w:t xml:space="preserve">в </w:t>
      </w:r>
      <w:r w:rsidRPr="00372FF4">
        <w:rPr>
          <w:sz w:val="26"/>
          <w:szCs w:val="26"/>
        </w:rPr>
        <w:t>граф</w:t>
      </w:r>
      <w:r w:rsidR="00B201C0" w:rsidRPr="00372FF4">
        <w:rPr>
          <w:sz w:val="26"/>
          <w:szCs w:val="26"/>
        </w:rPr>
        <w:t>е</w:t>
      </w:r>
      <w:r w:rsidRPr="00372FF4">
        <w:rPr>
          <w:sz w:val="26"/>
          <w:szCs w:val="26"/>
        </w:rPr>
        <w:t xml:space="preserve"> 11  </w:t>
      </w:r>
      <w:r w:rsidR="00B201C0" w:rsidRPr="00372FF4">
        <w:rPr>
          <w:sz w:val="26"/>
          <w:szCs w:val="26"/>
        </w:rPr>
        <w:t xml:space="preserve">цифры </w:t>
      </w:r>
      <w:r w:rsidRPr="00372FF4">
        <w:rPr>
          <w:sz w:val="26"/>
          <w:szCs w:val="26"/>
        </w:rPr>
        <w:t>"</w:t>
      </w:r>
      <w:r w:rsidR="00A81750" w:rsidRPr="00372FF4">
        <w:rPr>
          <w:sz w:val="26"/>
          <w:szCs w:val="26"/>
        </w:rPr>
        <w:t>6 033,6</w:t>
      </w:r>
      <w:r w:rsidRPr="00372FF4">
        <w:rPr>
          <w:sz w:val="26"/>
          <w:szCs w:val="26"/>
        </w:rPr>
        <w:t>"</w:t>
      </w:r>
      <w:r w:rsidR="00B201C0" w:rsidRPr="00372FF4">
        <w:rPr>
          <w:sz w:val="26"/>
          <w:szCs w:val="26"/>
        </w:rPr>
        <w:t xml:space="preserve"> заменить цифрами "</w:t>
      </w:r>
      <w:r w:rsidR="00A81750" w:rsidRPr="00372FF4">
        <w:rPr>
          <w:sz w:val="26"/>
          <w:szCs w:val="26"/>
        </w:rPr>
        <w:t>11 215,9</w:t>
      </w:r>
      <w:r w:rsidR="00B201C0" w:rsidRPr="00372FF4">
        <w:rPr>
          <w:sz w:val="26"/>
          <w:szCs w:val="26"/>
        </w:rPr>
        <w:t>"</w:t>
      </w:r>
      <w:r w:rsidRPr="00372FF4">
        <w:rPr>
          <w:sz w:val="26"/>
          <w:szCs w:val="26"/>
        </w:rPr>
        <w:t>;</w:t>
      </w:r>
    </w:p>
    <w:p w:rsidR="00167642" w:rsidRPr="00372FF4" w:rsidRDefault="00167642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 "итого" в графе 11 цифры "</w:t>
      </w:r>
      <w:r w:rsidR="00A81750" w:rsidRPr="00372FF4">
        <w:rPr>
          <w:sz w:val="26"/>
          <w:szCs w:val="26"/>
        </w:rPr>
        <w:t>117 407,3</w:t>
      </w:r>
      <w:r w:rsidRPr="00372FF4">
        <w:rPr>
          <w:sz w:val="26"/>
          <w:szCs w:val="26"/>
        </w:rPr>
        <w:t>" заменить цифрами "</w:t>
      </w:r>
      <w:r w:rsidR="00A81750" w:rsidRPr="00372FF4">
        <w:rPr>
          <w:sz w:val="26"/>
          <w:szCs w:val="26"/>
        </w:rPr>
        <w:t>123 020,7</w:t>
      </w:r>
      <w:r w:rsidRPr="00372FF4">
        <w:rPr>
          <w:sz w:val="26"/>
          <w:szCs w:val="26"/>
        </w:rPr>
        <w:t>";</w:t>
      </w:r>
    </w:p>
    <w:p w:rsidR="00A81750" w:rsidRPr="00372FF4" w:rsidRDefault="000342B6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пункте 4.1:</w:t>
      </w:r>
    </w:p>
    <w:p w:rsidR="000342B6" w:rsidRPr="00372FF4" w:rsidRDefault="00244600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позиции, касающейся бюджета Великого Новгорода, в графе 11 цифры "198,0" заменить цифрами "7 59</w:t>
      </w:r>
      <w:r w:rsidR="001422E7" w:rsidRPr="00372FF4">
        <w:rPr>
          <w:sz w:val="26"/>
          <w:szCs w:val="26"/>
        </w:rPr>
        <w:t>1</w:t>
      </w:r>
      <w:r w:rsidRPr="00372FF4">
        <w:rPr>
          <w:sz w:val="26"/>
          <w:szCs w:val="26"/>
        </w:rPr>
        <w:t>,</w:t>
      </w:r>
      <w:r w:rsidR="001422E7" w:rsidRPr="00372FF4">
        <w:rPr>
          <w:sz w:val="26"/>
          <w:szCs w:val="26"/>
        </w:rPr>
        <w:t>7</w:t>
      </w:r>
      <w:r w:rsidRPr="00372FF4">
        <w:rPr>
          <w:sz w:val="26"/>
          <w:szCs w:val="26"/>
        </w:rPr>
        <w:t>";</w:t>
      </w:r>
    </w:p>
    <w:p w:rsidR="00244600" w:rsidRPr="00372FF4" w:rsidRDefault="00244600" w:rsidP="00244600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>в позиции, касающейся бюджета Великого Новгорода, в графе 12 цифры "7 602,0" заменить цифрами "198,0";</w:t>
      </w:r>
    </w:p>
    <w:p w:rsidR="00244600" w:rsidRDefault="007672C7" w:rsidP="00244600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t xml:space="preserve">в подпункте 4.1.1 в позиции, касающейся бюджета Великого Новгорода, в графе </w:t>
      </w:r>
      <w:r w:rsidR="00634363" w:rsidRPr="00372FF4">
        <w:rPr>
          <w:sz w:val="26"/>
          <w:szCs w:val="26"/>
        </w:rPr>
        <w:t>11 цифры "100,0" заменить цифрами "</w:t>
      </w:r>
      <w:r w:rsidR="00335D17" w:rsidRPr="00372FF4">
        <w:rPr>
          <w:sz w:val="26"/>
          <w:szCs w:val="26"/>
        </w:rPr>
        <w:t>8</w:t>
      </w:r>
      <w:r w:rsidR="00634363" w:rsidRPr="00372FF4">
        <w:rPr>
          <w:sz w:val="26"/>
          <w:szCs w:val="26"/>
        </w:rPr>
        <w:t>8,</w:t>
      </w:r>
      <w:r w:rsidR="00335D17" w:rsidRPr="00372FF4">
        <w:rPr>
          <w:sz w:val="26"/>
          <w:szCs w:val="26"/>
        </w:rPr>
        <w:t>2</w:t>
      </w:r>
      <w:r w:rsidR="00634363" w:rsidRPr="00372FF4">
        <w:rPr>
          <w:sz w:val="26"/>
          <w:szCs w:val="26"/>
        </w:rPr>
        <w:t>";</w:t>
      </w:r>
    </w:p>
    <w:p w:rsidR="00244600" w:rsidRDefault="0063436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подпункте 4.1.2 в позиции, касающейся бюджета Великого Новгорода, в графе 11 цифры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98,0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99,8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634363" w:rsidRDefault="0063436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подпункте 4.1.3 в позиции, касающейся бюджета Великого Новгорода: </w:t>
      </w:r>
    </w:p>
    <w:p w:rsidR="00634363" w:rsidRDefault="0063436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графу 11 изложить в следующей редакции:</w:t>
      </w:r>
    </w:p>
    <w:p w:rsidR="00634363" w:rsidRDefault="0063436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 w:rsidRPr="00372FF4">
        <w:rPr>
          <w:sz w:val="26"/>
          <w:szCs w:val="26"/>
        </w:rPr>
        <w:lastRenderedPageBreak/>
        <w:t>"7</w:t>
      </w:r>
      <w:r w:rsidR="00841797" w:rsidRPr="00372FF4">
        <w:rPr>
          <w:sz w:val="26"/>
          <w:szCs w:val="26"/>
        </w:rPr>
        <w:t> </w:t>
      </w:r>
      <w:r w:rsidRPr="00372FF4">
        <w:rPr>
          <w:sz w:val="26"/>
          <w:szCs w:val="26"/>
        </w:rPr>
        <w:t>40</w:t>
      </w:r>
      <w:r w:rsidR="00841797" w:rsidRPr="00372FF4">
        <w:rPr>
          <w:sz w:val="26"/>
          <w:szCs w:val="26"/>
        </w:rPr>
        <w:t>3,7</w:t>
      </w:r>
      <w:r w:rsidRPr="00372FF4">
        <w:rPr>
          <w:sz w:val="26"/>
          <w:szCs w:val="26"/>
        </w:rPr>
        <w:t>,0";</w:t>
      </w:r>
      <w:bookmarkStart w:id="4" w:name="_GoBack"/>
      <w:bookmarkEnd w:id="4"/>
    </w:p>
    <w:p w:rsidR="00634363" w:rsidRDefault="00634363" w:rsidP="00167642">
      <w:pPr>
        <w:widowControl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графе 12 </w:t>
      </w:r>
      <w:r w:rsidRPr="00634363">
        <w:rPr>
          <w:sz w:val="26"/>
          <w:szCs w:val="26"/>
        </w:rPr>
        <w:t xml:space="preserve">цифры </w:t>
      </w:r>
      <w:r w:rsidRPr="004F5286">
        <w:rPr>
          <w:sz w:val="26"/>
          <w:szCs w:val="26"/>
        </w:rPr>
        <w:t>"</w:t>
      </w:r>
      <w:r w:rsidRPr="00634363">
        <w:rPr>
          <w:sz w:val="26"/>
          <w:szCs w:val="26"/>
        </w:rPr>
        <w:t>7404,0</w:t>
      </w:r>
      <w:r w:rsidRPr="004F5286">
        <w:rPr>
          <w:sz w:val="26"/>
          <w:szCs w:val="26"/>
        </w:rPr>
        <w:t>"</w:t>
      </w:r>
      <w:r w:rsidRPr="00634363">
        <w:rPr>
          <w:sz w:val="26"/>
          <w:szCs w:val="26"/>
        </w:rPr>
        <w:t xml:space="preserve"> заменить цифрами </w:t>
      </w:r>
      <w:r w:rsidRPr="004F5286">
        <w:rPr>
          <w:sz w:val="26"/>
          <w:szCs w:val="26"/>
        </w:rPr>
        <w:t>"</w:t>
      </w:r>
      <w:r w:rsidRPr="00634363">
        <w:rPr>
          <w:sz w:val="26"/>
          <w:szCs w:val="26"/>
        </w:rPr>
        <w:t>0,0</w:t>
      </w:r>
      <w:r w:rsidRPr="004F5286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4E666B" w:rsidRDefault="004E666B" w:rsidP="004E666B">
      <w:pPr>
        <w:widowControl w:val="0"/>
        <w:spacing w:before="60" w:after="0"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3.3. </w:t>
      </w:r>
      <w:r>
        <w:rPr>
          <w:sz w:val="26"/>
          <w:szCs w:val="26"/>
        </w:rPr>
        <w:t>Раздел "Прогноз сводных показателей муниципальных заданий на оказание муниципальных услуг (выполнение работ) в сфере реализации подпрограммы" изложить в следующей редакции:</w:t>
      </w:r>
    </w:p>
    <w:p w:rsidR="004E666B" w:rsidRDefault="004E666B" w:rsidP="004E666B">
      <w:pPr>
        <w:widowControl w:val="0"/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"Прогноз сводных показателей муниципальных заданий на оказание муниципальных </w:t>
      </w:r>
      <w:r>
        <w:rPr>
          <w:sz w:val="26"/>
          <w:szCs w:val="26"/>
        </w:rPr>
        <w:br/>
        <w:t>услуг (выполнение работ) в сфере реализации подпрограммы</w:t>
      </w:r>
    </w:p>
    <w:p w:rsidR="004E666B" w:rsidRDefault="004E666B" w:rsidP="004E666B">
      <w:pPr>
        <w:widowControl w:val="0"/>
        <w:spacing w:after="0" w:line="240" w:lineRule="auto"/>
        <w:jc w:val="center"/>
        <w:rPr>
          <w:sz w:val="26"/>
          <w:szCs w:val="26"/>
        </w:rPr>
      </w:pPr>
    </w:p>
    <w:tbl>
      <w:tblPr>
        <w:tblStyle w:val="a9"/>
        <w:tblW w:w="0" w:type="auto"/>
        <w:tblInd w:w="-34" w:type="dxa"/>
        <w:tblLook w:val="04A0"/>
      </w:tblPr>
      <w:tblGrid>
        <w:gridCol w:w="703"/>
        <w:gridCol w:w="3149"/>
        <w:gridCol w:w="2343"/>
        <w:gridCol w:w="1237"/>
        <w:gridCol w:w="1146"/>
        <w:gridCol w:w="1147"/>
        <w:gridCol w:w="1147"/>
        <w:gridCol w:w="1147"/>
        <w:gridCol w:w="1148"/>
        <w:gridCol w:w="1147"/>
        <w:gridCol w:w="1075"/>
      </w:tblGrid>
      <w:tr w:rsidR="004E666B" w:rsidTr="004E666B">
        <w:tc>
          <w:tcPr>
            <w:tcW w:w="703" w:type="dxa"/>
            <w:vMerge w:val="restart"/>
            <w:tcBorders>
              <w:bottom w:val="nil"/>
            </w:tcBorders>
          </w:tcPr>
          <w:p w:rsidR="004E666B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№</w:t>
            </w:r>
          </w:p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п/п</w:t>
            </w:r>
          </w:p>
        </w:tc>
        <w:tc>
          <w:tcPr>
            <w:tcW w:w="3149" w:type="dxa"/>
            <w:vMerge w:val="restart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Наименование муниципальной услуги (работы)</w:t>
            </w:r>
          </w:p>
        </w:tc>
        <w:tc>
          <w:tcPr>
            <w:tcW w:w="2343" w:type="dxa"/>
            <w:vMerge w:val="restart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Наименование показа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теля, характеризую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щего муниципальную услугу (работу)</w:t>
            </w:r>
          </w:p>
        </w:tc>
        <w:tc>
          <w:tcPr>
            <w:tcW w:w="1237" w:type="dxa"/>
            <w:vMerge w:val="restart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Единица измерения</w:t>
            </w:r>
          </w:p>
        </w:tc>
        <w:tc>
          <w:tcPr>
            <w:tcW w:w="7957" w:type="dxa"/>
            <w:gridSpan w:val="7"/>
            <w:tcBorders>
              <w:bottom w:val="single" w:sz="4" w:space="0" w:color="auto"/>
            </w:tcBorders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Значение показателя, характеризующего муниципальную услугу (работу), и расходы бюджета Великого Новгорода на оказание муниципальной услуги (выполнение ра</w:t>
            </w:r>
            <w:r>
              <w:t>б</w:t>
            </w:r>
            <w:r w:rsidRPr="00B37EB3">
              <w:t>оты) по годам</w:t>
            </w:r>
          </w:p>
        </w:tc>
      </w:tr>
      <w:tr w:rsidR="004E666B" w:rsidTr="004E666B">
        <w:tc>
          <w:tcPr>
            <w:tcW w:w="703" w:type="dxa"/>
            <w:vMerge/>
            <w:tcBorders>
              <w:bottom w:val="nil"/>
            </w:tcBorders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49" w:type="dxa"/>
            <w:vMerge/>
            <w:tcBorders>
              <w:bottom w:val="nil"/>
            </w:tcBorders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43" w:type="dxa"/>
            <w:vMerge/>
            <w:tcBorders>
              <w:bottom w:val="nil"/>
            </w:tcBorders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bottom w:val="nil"/>
            </w:tcBorders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6" w:type="dxa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2021 год</w:t>
            </w:r>
          </w:p>
        </w:tc>
        <w:tc>
          <w:tcPr>
            <w:tcW w:w="1147" w:type="dxa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2022 год</w:t>
            </w:r>
          </w:p>
        </w:tc>
        <w:tc>
          <w:tcPr>
            <w:tcW w:w="1147" w:type="dxa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2023 год</w:t>
            </w:r>
          </w:p>
        </w:tc>
        <w:tc>
          <w:tcPr>
            <w:tcW w:w="1147" w:type="dxa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2024 год</w:t>
            </w:r>
          </w:p>
        </w:tc>
        <w:tc>
          <w:tcPr>
            <w:tcW w:w="1148" w:type="dxa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2025 год</w:t>
            </w:r>
          </w:p>
        </w:tc>
        <w:tc>
          <w:tcPr>
            <w:tcW w:w="1147" w:type="dxa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2026 год</w:t>
            </w:r>
          </w:p>
        </w:tc>
        <w:tc>
          <w:tcPr>
            <w:tcW w:w="1075" w:type="dxa"/>
            <w:tcBorders>
              <w:bottom w:val="nil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2027 год</w:t>
            </w:r>
          </w:p>
        </w:tc>
      </w:tr>
    </w:tbl>
    <w:p w:rsidR="004E666B" w:rsidRPr="00506C35" w:rsidRDefault="004E666B" w:rsidP="004E666B">
      <w:pPr>
        <w:spacing w:after="0" w:line="240" w:lineRule="auto"/>
        <w:rPr>
          <w:sz w:val="2"/>
          <w:szCs w:val="2"/>
        </w:rPr>
      </w:pPr>
    </w:p>
    <w:tbl>
      <w:tblPr>
        <w:tblStyle w:val="a9"/>
        <w:tblW w:w="5000" w:type="pct"/>
        <w:tblLook w:val="04A0"/>
      </w:tblPr>
      <w:tblGrid>
        <w:gridCol w:w="549"/>
        <w:gridCol w:w="3193"/>
        <w:gridCol w:w="2334"/>
        <w:gridCol w:w="1241"/>
        <w:gridCol w:w="1158"/>
        <w:gridCol w:w="1158"/>
        <w:gridCol w:w="1158"/>
        <w:gridCol w:w="1158"/>
        <w:gridCol w:w="1161"/>
        <w:gridCol w:w="1158"/>
        <w:gridCol w:w="1087"/>
      </w:tblGrid>
      <w:tr w:rsidR="004E666B" w:rsidTr="004E666B">
        <w:trPr>
          <w:tblHeader/>
        </w:trPr>
        <w:tc>
          <w:tcPr>
            <w:tcW w:w="179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</w:t>
            </w:r>
          </w:p>
        </w:tc>
        <w:tc>
          <w:tcPr>
            <w:tcW w:w="1040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</w:t>
            </w:r>
          </w:p>
        </w:tc>
        <w:tc>
          <w:tcPr>
            <w:tcW w:w="760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8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10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11</w:t>
            </w:r>
          </w:p>
        </w:tc>
      </w:tr>
      <w:tr w:rsidR="004E666B" w:rsidTr="004E666B">
        <w:tc>
          <w:tcPr>
            <w:tcW w:w="179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</w:t>
            </w:r>
          </w:p>
        </w:tc>
        <w:tc>
          <w:tcPr>
            <w:tcW w:w="4821" w:type="pct"/>
            <w:gridSpan w:val="10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Основное мероприятие 1. Культурно-досуговое, театрально-концертное обслуживание населения, организация и проведение культурно-массовых мероприятий, развитие рекреационных зон отдыха населения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1.1.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Показ концертов и концертных программ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количество публичных выступлений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единиц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65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65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65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40" w:type="pct"/>
            <w:vMerge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0" w:type="pct"/>
            <w:vMerge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</w:tcPr>
          <w:p w:rsidR="004E666B" w:rsidRPr="00CF6976" w:rsidRDefault="004E666B" w:rsidP="0070708E">
            <w:pPr>
              <w:widowControl w:val="0"/>
              <w:spacing w:after="0" w:line="240" w:lineRule="auto"/>
              <w:ind w:left="-57" w:right="-57"/>
              <w:jc w:val="center"/>
            </w:pPr>
            <w:r w:rsidRPr="00B37EB3">
              <w:t>тыс. рублей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12288,9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13440,6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16101,9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16874,3</w:t>
            </w:r>
          </w:p>
        </w:tc>
        <w:tc>
          <w:tcPr>
            <w:tcW w:w="378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t>19 414,7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17784,3</w:t>
            </w:r>
          </w:p>
        </w:tc>
        <w:tc>
          <w:tcPr>
            <w:tcW w:w="354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17795,2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1.2.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Показ спектаклей (театральных постановок)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число спектаклей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единиц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150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150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150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40" w:type="pct"/>
            <w:vMerge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0" w:type="pct"/>
            <w:vMerge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04" w:type="pct"/>
          </w:tcPr>
          <w:p w:rsidR="004E666B" w:rsidRDefault="004E666B" w:rsidP="0070708E">
            <w:pPr>
              <w:widowControl w:val="0"/>
              <w:spacing w:after="0" w:line="240" w:lineRule="auto"/>
              <w:ind w:left="-57" w:right="-57"/>
              <w:jc w:val="center"/>
              <w:rPr>
                <w:sz w:val="26"/>
                <w:szCs w:val="26"/>
              </w:rPr>
            </w:pPr>
            <w:r w:rsidRPr="00B37EB3">
              <w:t>тыс. руб</w:t>
            </w:r>
            <w:r>
              <w:t>л</w:t>
            </w:r>
            <w:r w:rsidRPr="00B37EB3">
              <w:t>ей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8700,0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9178,6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12149,8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11598,2</w:t>
            </w:r>
          </w:p>
        </w:tc>
        <w:tc>
          <w:tcPr>
            <w:tcW w:w="378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t>13 652,7</w:t>
            </w:r>
          </w:p>
        </w:tc>
        <w:tc>
          <w:tcPr>
            <w:tcW w:w="377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12511,1</w:t>
            </w:r>
          </w:p>
        </w:tc>
        <w:tc>
          <w:tcPr>
            <w:tcW w:w="354" w:type="pct"/>
          </w:tcPr>
          <w:p w:rsidR="004E666B" w:rsidRDefault="004E666B" w:rsidP="0070708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B37EB3">
              <w:t>12540,0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1.3.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Создание спектаклей (театраль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ных постановок)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  <w:r w:rsidRPr="00B37EB3">
              <w:rPr>
                <w:sz w:val="22"/>
              </w:rPr>
              <w:t>число спектаклей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единиц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7986,2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9178,5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12149,8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11598,2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13 652,7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12511,1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12540,0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1.4.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количество клубных формирований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человек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71820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69120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единиц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29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29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29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18344,5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19462,8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4300,0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4699,8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4 625,8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4893,6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4865,0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1.5.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Организация мероприятий (на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родные гуляния, праздники, торжественные мероприятия, памятные даты)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количество проведен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ных мероприятий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единиц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611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609</w:t>
            </w:r>
          </w:p>
        </w:tc>
        <w:tc>
          <w:tcPr>
            <w:tcW w:w="378" w:type="pct"/>
          </w:tcPr>
          <w:p w:rsidR="004E666B" w:rsidRPr="00B37EB3" w:rsidRDefault="004E666B" w:rsidP="004E666B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</w:t>
            </w:r>
            <w:r>
              <w:rPr>
                <w:sz w:val="22"/>
              </w:rPr>
              <w:t>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609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609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29079,0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32359,5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56764,7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59918,0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68 966,3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60278,7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60664,1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1.6.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 xml:space="preserve">Организация благоустройства и озеленения, уборка </w:t>
            </w:r>
            <w:r w:rsidRPr="00B37EB3">
              <w:rPr>
                <w:sz w:val="22"/>
              </w:rPr>
              <w:lastRenderedPageBreak/>
              <w:t>территории и аналогичная деятельность (благоустройство объектов социальной сферы)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  <w:r w:rsidRPr="00B37EB3">
              <w:rPr>
                <w:sz w:val="22"/>
              </w:rPr>
              <w:lastRenderedPageBreak/>
              <w:t>площадь объекта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кв. м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442119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442119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442119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624684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664739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620893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620893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20816,8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43838,2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51436,9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115837,9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72 568,9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57994,4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58233,7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lastRenderedPageBreak/>
              <w:t>1.7.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Реконструкция набережной Александра Невского (участок от моста Александра Невского до церкви Бориса и Глеба на Торговой стороне)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кв. м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58563,2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58563,2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109,3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3463,3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1.8.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Реконструкция набережной Александра Невского (участок около гостиницы "Россия" с учетом проектируемого прича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ла)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кв. м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17251,0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17251,0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</w:tr>
      <w:tr w:rsidR="004E666B" w:rsidTr="004E666B">
        <w:tc>
          <w:tcPr>
            <w:tcW w:w="179" w:type="pct"/>
            <w:vMerge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32,2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644,8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1.9.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Реконструкция Ильина ул. (участок от Большой Москов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ской ул. до церкви Спаса Преображения на Торговой стороне)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кв. м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15275,0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15275,0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-</w:t>
            </w:r>
          </w:p>
        </w:tc>
      </w:tr>
      <w:tr w:rsidR="004E666B" w:rsidTr="004E666B">
        <w:tc>
          <w:tcPr>
            <w:tcW w:w="179" w:type="pct"/>
            <w:vMerge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1040" w:type="pct"/>
            <w:vMerge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760" w:type="pct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тыс. рублей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28,5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571,0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E666B" w:rsidTr="004E666B">
        <w:tc>
          <w:tcPr>
            <w:tcW w:w="179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2.</w:t>
            </w:r>
          </w:p>
        </w:tc>
        <w:tc>
          <w:tcPr>
            <w:tcW w:w="4821" w:type="pct"/>
            <w:gridSpan w:val="10"/>
            <w:vAlign w:val="center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  <w:r w:rsidRPr="00B37EB3">
              <w:rPr>
                <w:sz w:val="22"/>
              </w:rPr>
              <w:t>Основное мероприятие 2. Информационно-библиотечное обслуживание населения и обеспечение деятельности муниципальных библиотек</w:t>
            </w:r>
          </w:p>
        </w:tc>
      </w:tr>
      <w:tr w:rsidR="004E666B" w:rsidTr="004E666B">
        <w:tc>
          <w:tcPr>
            <w:tcW w:w="179" w:type="pct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2.1.</w:t>
            </w:r>
          </w:p>
        </w:tc>
        <w:tc>
          <w:tcPr>
            <w:tcW w:w="1040" w:type="pct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Библиотечное, библиографиче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ское и информационное обслу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живание пользователей библио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теки</w:t>
            </w:r>
          </w:p>
        </w:tc>
        <w:tc>
          <w:tcPr>
            <w:tcW w:w="760" w:type="pct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  <w:r w:rsidRPr="00B37EB3">
              <w:rPr>
                <w:sz w:val="22"/>
              </w:rPr>
              <w:t>посещения</w:t>
            </w:r>
          </w:p>
        </w:tc>
        <w:tc>
          <w:tcPr>
            <w:tcW w:w="40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посещение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733700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690800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699600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701600</w:t>
            </w:r>
          </w:p>
        </w:tc>
        <w:tc>
          <w:tcPr>
            <w:tcW w:w="378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701600</w:t>
            </w:r>
          </w:p>
        </w:tc>
        <w:tc>
          <w:tcPr>
            <w:tcW w:w="377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723600</w:t>
            </w:r>
          </w:p>
        </w:tc>
        <w:tc>
          <w:tcPr>
            <w:tcW w:w="354" w:type="pc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748800</w:t>
            </w:r>
          </w:p>
        </w:tc>
      </w:tr>
      <w:tr w:rsidR="004E666B" w:rsidTr="004E666B">
        <w:tc>
          <w:tcPr>
            <w:tcW w:w="179" w:type="pct"/>
            <w:vMerge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760" w:type="pct"/>
            <w:vMerge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48805,4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53469,7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64670,9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66120,3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76 285,4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69777,4</w:t>
            </w:r>
          </w:p>
        </w:tc>
        <w:tc>
          <w:tcPr>
            <w:tcW w:w="354" w:type="pct"/>
            <w:tcBorders>
              <w:bottom w:val="single" w:sz="4" w:space="0" w:color="auto"/>
            </w:tcBorders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69944,3</w:t>
            </w:r>
          </w:p>
        </w:tc>
      </w:tr>
    </w:tbl>
    <w:p w:rsidR="004E666B" w:rsidRDefault="004E666B" w:rsidP="004E666B">
      <w:pPr>
        <w:spacing w:after="0" w:line="240" w:lineRule="auto"/>
      </w:pPr>
      <w:r>
        <w:br w:type="page"/>
      </w:r>
    </w:p>
    <w:tbl>
      <w:tblPr>
        <w:tblStyle w:val="a9"/>
        <w:tblW w:w="0" w:type="auto"/>
        <w:tblInd w:w="108" w:type="dxa"/>
        <w:tblLook w:val="04A0"/>
      </w:tblPr>
      <w:tblGrid>
        <w:gridCol w:w="561"/>
        <w:gridCol w:w="3252"/>
        <w:gridCol w:w="2190"/>
        <w:gridCol w:w="1213"/>
        <w:gridCol w:w="1155"/>
        <w:gridCol w:w="1156"/>
        <w:gridCol w:w="1156"/>
        <w:gridCol w:w="1156"/>
        <w:gridCol w:w="1157"/>
        <w:gridCol w:w="1156"/>
        <w:gridCol w:w="1095"/>
      </w:tblGrid>
      <w:tr w:rsidR="004E666B" w:rsidTr="0070708E">
        <w:tc>
          <w:tcPr>
            <w:tcW w:w="565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3277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95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4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9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19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1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 w:rsidR="004E666B" w:rsidTr="0070708E">
        <w:tc>
          <w:tcPr>
            <w:tcW w:w="565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3.</w:t>
            </w:r>
          </w:p>
        </w:tc>
        <w:tc>
          <w:tcPr>
            <w:tcW w:w="15170" w:type="dxa"/>
            <w:gridSpan w:val="10"/>
            <w:vAlign w:val="center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  <w:r w:rsidRPr="00B37EB3">
              <w:rPr>
                <w:sz w:val="22"/>
              </w:rPr>
              <w:t>Основное мероприятие 3. Предоставление дополнительного образования детям в сфере культуры и искусства</w:t>
            </w:r>
          </w:p>
        </w:tc>
      </w:tr>
      <w:tr w:rsidR="004E666B" w:rsidTr="0070708E">
        <w:tc>
          <w:tcPr>
            <w:tcW w:w="565" w:type="dxa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3.1.</w:t>
            </w:r>
          </w:p>
        </w:tc>
        <w:tc>
          <w:tcPr>
            <w:tcW w:w="3277" w:type="dxa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Реализация дополнительных общеобразовательныхобщераз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вивающих программ</w:t>
            </w:r>
          </w:p>
        </w:tc>
        <w:tc>
          <w:tcPr>
            <w:tcW w:w="2395" w:type="dxa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число обучающихся</w:t>
            </w:r>
          </w:p>
        </w:tc>
        <w:tc>
          <w:tcPr>
            <w:tcW w:w="124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чел./час</w:t>
            </w:r>
          </w:p>
        </w:tc>
        <w:tc>
          <w:tcPr>
            <w:tcW w:w="119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22981,4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19114,0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18835,5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23119,5</w:t>
            </w:r>
          </w:p>
        </w:tc>
        <w:tc>
          <w:tcPr>
            <w:tcW w:w="119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18576,3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18576,3</w:t>
            </w:r>
          </w:p>
        </w:tc>
        <w:tc>
          <w:tcPr>
            <w:tcW w:w="111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18576,3</w:t>
            </w:r>
          </w:p>
        </w:tc>
      </w:tr>
      <w:tr w:rsidR="004E666B" w:rsidTr="0070708E">
        <w:tc>
          <w:tcPr>
            <w:tcW w:w="565" w:type="dxa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3277" w:type="dxa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2395" w:type="dxa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240" w:type="dxa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119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4436,1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3560,7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4015,6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4742,0</w:t>
            </w:r>
          </w:p>
        </w:tc>
        <w:tc>
          <w:tcPr>
            <w:tcW w:w="119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5 311,4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4866,9</w:t>
            </w:r>
          </w:p>
        </w:tc>
        <w:tc>
          <w:tcPr>
            <w:tcW w:w="111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4877,9</w:t>
            </w:r>
          </w:p>
        </w:tc>
      </w:tr>
      <w:tr w:rsidR="004E666B" w:rsidTr="0070708E">
        <w:tc>
          <w:tcPr>
            <w:tcW w:w="565" w:type="dxa"/>
            <w:vMerge w:val="restart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3.2.</w:t>
            </w:r>
          </w:p>
        </w:tc>
        <w:tc>
          <w:tcPr>
            <w:tcW w:w="3277" w:type="dxa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Реализация дополнительных общеобразовательныхпредпро</w:t>
            </w:r>
            <w:r>
              <w:rPr>
                <w:sz w:val="22"/>
              </w:rPr>
              <w:t>-</w:t>
            </w:r>
            <w:r w:rsidRPr="00B37EB3">
              <w:rPr>
                <w:sz w:val="22"/>
              </w:rPr>
              <w:t>фессиональных программ</w:t>
            </w:r>
          </w:p>
        </w:tc>
        <w:tc>
          <w:tcPr>
            <w:tcW w:w="2395" w:type="dxa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число обучающихся</w:t>
            </w:r>
          </w:p>
        </w:tc>
        <w:tc>
          <w:tcPr>
            <w:tcW w:w="1240" w:type="dxa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чел./час</w:t>
            </w:r>
          </w:p>
        </w:tc>
        <w:tc>
          <w:tcPr>
            <w:tcW w:w="119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731051,9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709268,5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695473,7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717193,4</w:t>
            </w:r>
          </w:p>
        </w:tc>
        <w:tc>
          <w:tcPr>
            <w:tcW w:w="119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714560,4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714560,4</w:t>
            </w:r>
          </w:p>
        </w:tc>
        <w:tc>
          <w:tcPr>
            <w:tcW w:w="111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714560,4</w:t>
            </w:r>
          </w:p>
        </w:tc>
      </w:tr>
      <w:tr w:rsidR="004E666B" w:rsidTr="0070708E">
        <w:tc>
          <w:tcPr>
            <w:tcW w:w="565" w:type="dxa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3277" w:type="dxa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2395" w:type="dxa"/>
            <w:vMerge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240" w:type="dxa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тыс. рублей</w:t>
            </w:r>
          </w:p>
        </w:tc>
        <w:tc>
          <w:tcPr>
            <w:tcW w:w="119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61135,8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70234,0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88754,2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105463,9</w:t>
            </w:r>
          </w:p>
        </w:tc>
        <w:tc>
          <w:tcPr>
            <w:tcW w:w="119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112 750,6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102385,4</w:t>
            </w:r>
          </w:p>
        </w:tc>
        <w:tc>
          <w:tcPr>
            <w:tcW w:w="111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102552,9</w:t>
            </w:r>
          </w:p>
        </w:tc>
      </w:tr>
      <w:tr w:rsidR="004E666B" w:rsidTr="0070708E">
        <w:tc>
          <w:tcPr>
            <w:tcW w:w="565" w:type="dxa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3277" w:type="dxa"/>
            <w:vMerge w:val="restart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>
              <w:rPr>
                <w:sz w:val="22"/>
              </w:rPr>
              <w:t>Показ (организация показа) концертных программ (число зрителей)</w:t>
            </w:r>
          </w:p>
        </w:tc>
        <w:tc>
          <w:tcPr>
            <w:tcW w:w="2395" w:type="dxa"/>
            <w:vMerge w:val="restart"/>
          </w:tcPr>
          <w:p w:rsidR="004E666B" w:rsidRPr="00B37EB3" w:rsidRDefault="004E666B" w:rsidP="0070708E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посещения</w:t>
            </w:r>
          </w:p>
        </w:tc>
        <w:tc>
          <w:tcPr>
            <w:tcW w:w="1240" w:type="dxa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посещение</w:t>
            </w:r>
          </w:p>
        </w:tc>
        <w:tc>
          <w:tcPr>
            <w:tcW w:w="119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111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 w:rsidR="004E666B" w:rsidTr="0070708E">
        <w:tc>
          <w:tcPr>
            <w:tcW w:w="565" w:type="dxa"/>
            <w:vMerge/>
          </w:tcPr>
          <w:p w:rsidR="004E666B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3277" w:type="dxa"/>
            <w:vMerge/>
          </w:tcPr>
          <w:p w:rsidR="004E666B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2395" w:type="dxa"/>
            <w:vMerge/>
          </w:tcPr>
          <w:p w:rsidR="004E666B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240" w:type="dxa"/>
          </w:tcPr>
          <w:p w:rsidR="004E666B" w:rsidRPr="00B37EB3" w:rsidRDefault="004E666B" w:rsidP="0070708E">
            <w:pPr>
              <w:pStyle w:val="ConsPlusNormal"/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тыс. рублей</w:t>
            </w:r>
          </w:p>
        </w:tc>
        <w:tc>
          <w:tcPr>
            <w:tcW w:w="1190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92" w:type="dxa"/>
          </w:tcPr>
          <w:p w:rsidR="004E666B" w:rsidRPr="00B37EB3" w:rsidRDefault="004E666B" w:rsidP="004E666B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4 958,7</w:t>
            </w:r>
          </w:p>
        </w:tc>
        <w:tc>
          <w:tcPr>
            <w:tcW w:w="1191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4 551,8</w:t>
            </w:r>
          </w:p>
        </w:tc>
        <w:tc>
          <w:tcPr>
            <w:tcW w:w="1112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4 560,9</w:t>
            </w:r>
          </w:p>
        </w:tc>
      </w:tr>
      <w:tr w:rsidR="004E666B" w:rsidTr="0070708E">
        <w:tc>
          <w:tcPr>
            <w:tcW w:w="565" w:type="dxa"/>
          </w:tcPr>
          <w:p w:rsidR="004E666B" w:rsidRPr="00B37EB3" w:rsidRDefault="004E666B" w:rsidP="0070708E">
            <w:pPr>
              <w:pStyle w:val="ConsPlusNormal"/>
              <w:jc w:val="center"/>
              <w:rPr>
                <w:sz w:val="22"/>
              </w:rPr>
            </w:pPr>
            <w:r w:rsidRPr="00B37EB3">
              <w:rPr>
                <w:sz w:val="22"/>
              </w:rPr>
              <w:t>4.</w:t>
            </w:r>
          </w:p>
        </w:tc>
        <w:tc>
          <w:tcPr>
            <w:tcW w:w="15170" w:type="dxa"/>
            <w:gridSpan w:val="10"/>
            <w:vAlign w:val="center"/>
          </w:tcPr>
          <w:p w:rsidR="004E666B" w:rsidRPr="00B37EB3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 xml:space="preserve">Основное мероприятие 4. Сохранение и популяризация культурного и исторического наследия Великого Новгорода, в том числе учет и </w:t>
            </w:r>
            <w:r>
              <w:rPr>
                <w:sz w:val="22"/>
              </w:rPr>
              <w:br/>
            </w:r>
            <w:r w:rsidRPr="00B37EB3">
              <w:rPr>
                <w:sz w:val="22"/>
              </w:rPr>
              <w:t xml:space="preserve">популяризация объектов культурного наследия (памятников истории и культуры), находящихся в собственности Великого Новгорода, охрана </w:t>
            </w:r>
            <w:r>
              <w:rPr>
                <w:sz w:val="22"/>
              </w:rPr>
              <w:br/>
            </w:r>
            <w:r w:rsidRPr="00B37EB3">
              <w:rPr>
                <w:sz w:val="22"/>
              </w:rPr>
              <w:t xml:space="preserve">объектов культурного наследия (памятников истории и культуры) местного (муниципального) значения, расположенных на территории Великого </w:t>
            </w:r>
            <w:r>
              <w:rPr>
                <w:sz w:val="22"/>
              </w:rPr>
              <w:br/>
            </w:r>
            <w:r w:rsidRPr="00B37EB3">
              <w:rPr>
                <w:sz w:val="22"/>
              </w:rPr>
              <w:t>Новгорода</w:t>
            </w:r>
          </w:p>
        </w:tc>
      </w:tr>
      <w:tr w:rsidR="004E666B" w:rsidTr="0070708E">
        <w:tc>
          <w:tcPr>
            <w:tcW w:w="565" w:type="dxa"/>
          </w:tcPr>
          <w:p w:rsidR="004E666B" w:rsidRDefault="004E666B" w:rsidP="0070708E">
            <w:pPr>
              <w:pStyle w:val="ConsPlusNormal"/>
              <w:rPr>
                <w:sz w:val="22"/>
              </w:rPr>
            </w:pPr>
          </w:p>
        </w:tc>
        <w:tc>
          <w:tcPr>
            <w:tcW w:w="15170" w:type="dxa"/>
            <w:gridSpan w:val="10"/>
          </w:tcPr>
          <w:p w:rsidR="004E666B" w:rsidRDefault="004E666B" w:rsidP="0070708E">
            <w:pPr>
              <w:pStyle w:val="ConsPlusNormal"/>
              <w:jc w:val="both"/>
              <w:rPr>
                <w:sz w:val="22"/>
              </w:rPr>
            </w:pPr>
            <w:r w:rsidRPr="00B37EB3">
              <w:rPr>
                <w:sz w:val="22"/>
              </w:rPr>
              <w:t>Муниципальные услуги не оказываются, муниципальное задание не формируется</w:t>
            </w:r>
            <w:r>
              <w:rPr>
                <w:szCs w:val="26"/>
              </w:rPr>
              <w:t>".</w:t>
            </w:r>
          </w:p>
        </w:tc>
      </w:tr>
    </w:tbl>
    <w:p w:rsidR="0070708E" w:rsidRDefault="0070708E" w:rsidP="00167642">
      <w:pPr>
        <w:widowControl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986D00" w:rsidRPr="00DE3E00" w:rsidRDefault="004E666B" w:rsidP="00986D00">
      <w:pPr>
        <w:spacing w:line="360" w:lineRule="auto"/>
        <w:ind w:firstLine="709"/>
        <w:jc w:val="both"/>
      </w:pPr>
      <w:r w:rsidRPr="00DE3E00">
        <w:rPr>
          <w:color w:val="000000"/>
          <w:sz w:val="26"/>
          <w:szCs w:val="26"/>
        </w:rPr>
        <w:t>4.</w:t>
      </w:r>
      <w:r w:rsidR="0070708E">
        <w:rPr>
          <w:color w:val="000000"/>
          <w:sz w:val="26"/>
          <w:szCs w:val="26"/>
        </w:rPr>
        <w:t xml:space="preserve"> В подпрограмме </w:t>
      </w:r>
      <w:r w:rsidR="00986D00" w:rsidRPr="00DE3E00">
        <w:rPr>
          <w:sz w:val="26"/>
          <w:szCs w:val="26"/>
        </w:rPr>
        <w:t>"Обеспечение реализации муниципальной программы Великого Новгорода "Развитие сферы культуры и молодежной политики Великого Новгорода":</w:t>
      </w:r>
    </w:p>
    <w:p w:rsidR="00986D00" w:rsidRPr="00DE3E00" w:rsidRDefault="00986D00" w:rsidP="00986D00">
      <w:pPr>
        <w:spacing w:line="360" w:lineRule="auto"/>
        <w:ind w:firstLine="709"/>
        <w:jc w:val="both"/>
      </w:pPr>
      <w:r w:rsidRPr="00DE3E00">
        <w:rPr>
          <w:sz w:val="26"/>
          <w:szCs w:val="26"/>
        </w:rPr>
        <w:t>5.1. В Паспорте подпрограммы в позиции "Объемы и источники финансирования подпрограммы в целом и по годам реализации" строки "2025" и "Всего" изложить в следующей редакции:</w:t>
      </w: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90"/>
        <w:gridCol w:w="1527"/>
        <w:gridCol w:w="2290"/>
        <w:gridCol w:w="2289"/>
        <w:gridCol w:w="2289"/>
        <w:gridCol w:w="2289"/>
        <w:gridCol w:w="2289"/>
      </w:tblGrid>
      <w:tr w:rsidR="00986D00" w:rsidRPr="00DE3E00" w:rsidTr="004F0F0A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:rsidR="00986D00" w:rsidRPr="00DE3E00" w:rsidRDefault="00986D00" w:rsidP="004F0F0A">
            <w:pPr>
              <w:pStyle w:val="ConsPlusNormal"/>
              <w:rPr>
                <w:color w:val="000000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1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2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3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4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5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6</w:t>
            </w:r>
          </w:p>
        </w:tc>
      </w:tr>
      <w:tr w:rsidR="00986D00" w:rsidRPr="00DE3E00" w:rsidTr="004F0F0A">
        <w:tc>
          <w:tcPr>
            <w:tcW w:w="750" w:type="pct"/>
            <w:tcBorders>
              <w:top w:val="nil"/>
              <w:left w:val="nil"/>
              <w:bottom w:val="nil"/>
            </w:tcBorders>
          </w:tcPr>
          <w:p w:rsidR="00986D00" w:rsidRPr="00DE3E00" w:rsidRDefault="00986D00" w:rsidP="004F0F0A">
            <w:pPr>
              <w:pStyle w:val="ConsPlusNormal"/>
              <w:rPr>
                <w:color w:val="000000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szCs w:val="26"/>
              </w:rPr>
              <w:t>"</w:t>
            </w:r>
            <w:r w:rsidRPr="00DE3E00">
              <w:rPr>
                <w:color w:val="000000"/>
              </w:rPr>
              <w:t>2025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51 646,2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51 646,2</w:t>
            </w:r>
            <w:r w:rsidRPr="00DE3E00">
              <w:rPr>
                <w:szCs w:val="26"/>
              </w:rPr>
              <w:t>"</w:t>
            </w:r>
          </w:p>
        </w:tc>
      </w:tr>
      <w:tr w:rsidR="00986D00" w:rsidRPr="00DE3E00" w:rsidTr="004F0F0A">
        <w:tc>
          <w:tcPr>
            <w:tcW w:w="750" w:type="pct"/>
            <w:tcBorders>
              <w:top w:val="nil"/>
              <w:left w:val="nil"/>
              <w:bottom w:val="nil"/>
            </w:tcBorders>
          </w:tcPr>
          <w:p w:rsidR="00986D00" w:rsidRPr="00DE3E00" w:rsidRDefault="00986D00" w:rsidP="004F0F0A">
            <w:pPr>
              <w:pStyle w:val="ConsPlusNormal"/>
              <w:rPr>
                <w:color w:val="000000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szCs w:val="26"/>
              </w:rPr>
              <w:t>"</w:t>
            </w:r>
            <w:r w:rsidRPr="00DE3E00">
              <w:rPr>
                <w:color w:val="000000"/>
              </w:rPr>
              <w:t>Всего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298 204,8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1 956,4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 w:rsidRPr="00DE3E00">
              <w:rPr>
                <w:color w:val="000000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986D00" w:rsidRPr="00DE3E00" w:rsidRDefault="00986D00" w:rsidP="004F0F0A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300 161,2</w:t>
            </w:r>
            <w:r w:rsidRPr="00DE3E00">
              <w:rPr>
                <w:szCs w:val="26"/>
              </w:rPr>
              <w:t>";</w:t>
            </w:r>
          </w:p>
        </w:tc>
      </w:tr>
    </w:tbl>
    <w:p w:rsidR="00986D00" w:rsidRPr="00DE3E00" w:rsidRDefault="00986D00" w:rsidP="00986D00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000000"/>
          <w:sz w:val="26"/>
          <w:szCs w:val="26"/>
        </w:rPr>
      </w:pPr>
    </w:p>
    <w:p w:rsidR="00986D00" w:rsidRPr="00DE3E00" w:rsidRDefault="00986D00" w:rsidP="00986D00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sz w:val="26"/>
          <w:szCs w:val="26"/>
        </w:rPr>
      </w:pPr>
      <w:r w:rsidRPr="00DE3E00">
        <w:rPr>
          <w:color w:val="000000"/>
          <w:sz w:val="26"/>
          <w:szCs w:val="26"/>
        </w:rPr>
        <w:t xml:space="preserve">5.2. В разделе </w:t>
      </w:r>
      <w:r w:rsidRPr="00DE3E00">
        <w:rPr>
          <w:sz w:val="26"/>
          <w:szCs w:val="26"/>
        </w:rPr>
        <w:t>"Перечень мероприятий подпрограммы":</w:t>
      </w:r>
    </w:p>
    <w:p w:rsidR="00986D00" w:rsidRDefault="00986D00" w:rsidP="00986D00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в </w:t>
      </w:r>
      <w:r w:rsidRPr="00817DFF">
        <w:rPr>
          <w:color w:val="000000"/>
          <w:sz w:val="26"/>
          <w:szCs w:val="26"/>
        </w:rPr>
        <w:t>пункте 1.1 в позиции</w:t>
      </w:r>
      <w:r>
        <w:rPr>
          <w:color w:val="000000"/>
          <w:sz w:val="26"/>
          <w:szCs w:val="26"/>
        </w:rPr>
        <w:t xml:space="preserve">, касающейся бюджета Великого Новгорода, и позиции </w:t>
      </w:r>
      <w:r w:rsidRPr="00A86765">
        <w:rPr>
          <w:sz w:val="26"/>
          <w:szCs w:val="26"/>
        </w:rPr>
        <w:t>"итого"</w:t>
      </w:r>
      <w:r>
        <w:rPr>
          <w:color w:val="000000"/>
          <w:sz w:val="26"/>
          <w:szCs w:val="26"/>
        </w:rPr>
        <w:t xml:space="preserve"> цифры </w:t>
      </w:r>
      <w:r w:rsidRPr="00A63635">
        <w:rPr>
          <w:sz w:val="26"/>
          <w:szCs w:val="26"/>
        </w:rPr>
        <w:t>"</w:t>
      </w:r>
      <w:r>
        <w:rPr>
          <w:sz w:val="26"/>
          <w:szCs w:val="26"/>
        </w:rPr>
        <w:t>49468,6</w:t>
      </w:r>
      <w:r w:rsidRPr="00A63635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A86765">
        <w:rPr>
          <w:sz w:val="26"/>
          <w:szCs w:val="26"/>
        </w:rPr>
        <w:t>"</w:t>
      </w:r>
      <w:r>
        <w:rPr>
          <w:sz w:val="26"/>
          <w:szCs w:val="26"/>
        </w:rPr>
        <w:t>51 646,2</w:t>
      </w:r>
      <w:r w:rsidRPr="00A8676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986D00" w:rsidRDefault="00986D00" w:rsidP="00986D00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 w:rsidRPr="00817DFF">
        <w:rPr>
          <w:color w:val="000000"/>
          <w:sz w:val="26"/>
          <w:szCs w:val="26"/>
        </w:rPr>
        <w:t>подпункте 1.1.1 в позиции</w:t>
      </w:r>
      <w:r>
        <w:rPr>
          <w:color w:val="000000"/>
          <w:sz w:val="26"/>
          <w:szCs w:val="26"/>
        </w:rPr>
        <w:t xml:space="preserve">, касающейся бюджета Великого Новгорода, и позиции </w:t>
      </w:r>
      <w:r w:rsidRPr="00A86765">
        <w:rPr>
          <w:sz w:val="26"/>
          <w:szCs w:val="26"/>
        </w:rPr>
        <w:t>"итого"</w:t>
      </w:r>
      <w:r>
        <w:rPr>
          <w:color w:val="000000"/>
          <w:sz w:val="26"/>
          <w:szCs w:val="26"/>
        </w:rPr>
        <w:t xml:space="preserve"> цифры </w:t>
      </w:r>
      <w:r w:rsidRPr="00A86765">
        <w:rPr>
          <w:sz w:val="26"/>
          <w:szCs w:val="26"/>
        </w:rPr>
        <w:t>"</w:t>
      </w:r>
      <w:r>
        <w:rPr>
          <w:sz w:val="26"/>
          <w:szCs w:val="26"/>
        </w:rPr>
        <w:t>49468,6</w:t>
      </w:r>
      <w:r w:rsidRPr="00A86765">
        <w:rPr>
          <w:sz w:val="26"/>
          <w:szCs w:val="26"/>
        </w:rPr>
        <w:t>"</w:t>
      </w:r>
      <w:r>
        <w:rPr>
          <w:sz w:val="26"/>
          <w:szCs w:val="26"/>
        </w:rPr>
        <w:t xml:space="preserve"> заменить цифрами </w:t>
      </w:r>
      <w:r w:rsidRPr="00A86765">
        <w:rPr>
          <w:sz w:val="26"/>
          <w:szCs w:val="26"/>
        </w:rPr>
        <w:t>"</w:t>
      </w:r>
      <w:r>
        <w:rPr>
          <w:sz w:val="26"/>
          <w:szCs w:val="26"/>
        </w:rPr>
        <w:t>51 646,2</w:t>
      </w:r>
      <w:r w:rsidRPr="00A86765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986D00" w:rsidRDefault="00986D00" w:rsidP="00986D00">
      <w:pPr>
        <w:spacing w:before="12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DE3E00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DE3E00">
        <w:rPr>
          <w:sz w:val="26"/>
          <w:szCs w:val="26"/>
        </w:rPr>
        <w:t xml:space="preserve">. </w:t>
      </w:r>
      <w:r>
        <w:rPr>
          <w:sz w:val="26"/>
          <w:szCs w:val="26"/>
        </w:rPr>
        <w:t>"Прогноз сводных показателей муниципальных заданий на оказание муниципальных услуг (выполнение работ) в сфере реализации подпрограммы" изложить в следующей редакции:</w:t>
      </w:r>
    </w:p>
    <w:p w:rsidR="00986D00" w:rsidRDefault="00986D00" w:rsidP="00986D00">
      <w:pPr>
        <w:spacing w:after="120" w:line="24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"Прогноз сводных показателей муниципальных заданий на оказание муниципальных услуг (выполнение работ) </w:t>
      </w:r>
      <w:r>
        <w:rPr>
          <w:sz w:val="26"/>
          <w:szCs w:val="26"/>
        </w:rPr>
        <w:br/>
        <w:t>в сфере реализации подпрограммы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132"/>
        <w:gridCol w:w="2288"/>
        <w:gridCol w:w="1145"/>
        <w:gridCol w:w="1017"/>
        <w:gridCol w:w="1017"/>
        <w:gridCol w:w="1017"/>
        <w:gridCol w:w="1017"/>
        <w:gridCol w:w="1017"/>
        <w:gridCol w:w="1017"/>
        <w:gridCol w:w="1026"/>
      </w:tblGrid>
      <w:tr w:rsidR="00986D00" w:rsidRPr="00986D00" w:rsidTr="00986D00">
        <w:tc>
          <w:tcPr>
            <w:tcW w:w="187" w:type="pct"/>
            <w:vMerge w:val="restar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N п/п</w:t>
            </w:r>
          </w:p>
        </w:tc>
        <w:tc>
          <w:tcPr>
            <w:tcW w:w="1354" w:type="pct"/>
            <w:vMerge w:val="restar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Наименование муниципальной услуги (работы)</w:t>
            </w:r>
          </w:p>
        </w:tc>
        <w:tc>
          <w:tcPr>
            <w:tcW w:w="750" w:type="pct"/>
            <w:vMerge w:val="restar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Наименование показателя, характеризующего муниципальную услугу (работу)</w:t>
            </w:r>
          </w:p>
        </w:tc>
        <w:tc>
          <w:tcPr>
            <w:tcW w:w="375" w:type="pct"/>
            <w:vMerge w:val="restar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Единица измерения</w:t>
            </w:r>
          </w:p>
        </w:tc>
        <w:tc>
          <w:tcPr>
            <w:tcW w:w="2333" w:type="pct"/>
            <w:gridSpan w:val="7"/>
            <w:vAlign w:val="center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Значение показателя, характеризующего муниципальную услугу (работу), и расходы бюджета Великого Новгорода на оказание муниципальной услуги (выполнение работы) по годам</w:t>
            </w:r>
          </w:p>
        </w:tc>
      </w:tr>
      <w:tr w:rsidR="00986D00" w:rsidRPr="00986D00" w:rsidTr="00986D00">
        <w:tc>
          <w:tcPr>
            <w:tcW w:w="187" w:type="pct"/>
            <w:vMerge/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1354" w:type="pct"/>
            <w:vMerge/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750" w:type="pct"/>
            <w:vMerge/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75" w:type="pct"/>
            <w:vMerge/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2021 год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2022 год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2023 год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2024 год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2025 год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2026 год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2027 год</w:t>
            </w:r>
          </w:p>
        </w:tc>
      </w:tr>
      <w:tr w:rsidR="00986D00" w:rsidRPr="00986D00" w:rsidTr="00986D00">
        <w:tc>
          <w:tcPr>
            <w:tcW w:w="187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</w:t>
            </w:r>
          </w:p>
        </w:tc>
        <w:tc>
          <w:tcPr>
            <w:tcW w:w="1354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</w:t>
            </w:r>
          </w:p>
        </w:tc>
        <w:tc>
          <w:tcPr>
            <w:tcW w:w="750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3</w:t>
            </w:r>
          </w:p>
        </w:tc>
        <w:tc>
          <w:tcPr>
            <w:tcW w:w="375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4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6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7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9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10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11</w:t>
            </w:r>
          </w:p>
        </w:tc>
      </w:tr>
      <w:tr w:rsidR="00986D00" w:rsidRPr="00986D00" w:rsidTr="00986D00">
        <w:tc>
          <w:tcPr>
            <w:tcW w:w="187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1.</w:t>
            </w:r>
          </w:p>
        </w:tc>
        <w:tc>
          <w:tcPr>
            <w:tcW w:w="4813" w:type="pct"/>
            <w:gridSpan w:val="10"/>
            <w:vAlign w:val="center"/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  <w:r w:rsidRPr="00986D00">
              <w:rPr>
                <w:sz w:val="22"/>
              </w:rPr>
              <w:t>Основное мероприятие 1. Управление реализацией муниципальной программы</w:t>
            </w:r>
          </w:p>
        </w:tc>
      </w:tr>
      <w:tr w:rsidR="00986D00" w:rsidRPr="00986D00" w:rsidTr="00986D00">
        <w:tc>
          <w:tcPr>
            <w:tcW w:w="187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1.1.</w:t>
            </w:r>
          </w:p>
        </w:tc>
        <w:tc>
          <w:tcPr>
            <w:tcW w:w="1354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Ведение бухгалтерского учета бюджетными учреждениями, формирование регистров бухгалтерского учета</w:t>
            </w:r>
          </w:p>
        </w:tc>
        <w:tc>
          <w:tcPr>
            <w:tcW w:w="750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количество объектов учета (регистров)</w:t>
            </w:r>
          </w:p>
        </w:tc>
        <w:tc>
          <w:tcPr>
            <w:tcW w:w="375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единица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952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952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952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1990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1990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1990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1990</w:t>
            </w:r>
          </w:p>
        </w:tc>
      </w:tr>
      <w:tr w:rsidR="00986D00" w:rsidRPr="00986D00" w:rsidTr="00986D00">
        <w:tblPrEx>
          <w:tblBorders>
            <w:insideH w:val="nil"/>
          </w:tblBorders>
        </w:tblPrEx>
        <w:tc>
          <w:tcPr>
            <w:tcW w:w="187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1354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750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75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тыс. рублей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5008,2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5575,9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6038,2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7466,9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8221,5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8161,4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8168,8</w:t>
            </w:r>
          </w:p>
        </w:tc>
      </w:tr>
      <w:tr w:rsidR="00986D00" w:rsidRPr="00986D00" w:rsidTr="00986D00">
        <w:tc>
          <w:tcPr>
            <w:tcW w:w="187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1.2.</w:t>
            </w:r>
          </w:p>
        </w:tc>
        <w:tc>
          <w:tcPr>
            <w:tcW w:w="1354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Ведение бухгалтерского учета автономными учреждениями, формирование регистров бухгалтерского учета</w:t>
            </w:r>
          </w:p>
        </w:tc>
        <w:tc>
          <w:tcPr>
            <w:tcW w:w="750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количество объектов учета (регистров)</w:t>
            </w:r>
          </w:p>
        </w:tc>
        <w:tc>
          <w:tcPr>
            <w:tcW w:w="375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единица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173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173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173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340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340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340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340</w:t>
            </w:r>
          </w:p>
        </w:tc>
      </w:tr>
      <w:tr w:rsidR="00986D00" w:rsidRPr="00986D00" w:rsidTr="00986D00">
        <w:tblPrEx>
          <w:tblBorders>
            <w:insideH w:val="nil"/>
          </w:tblBorders>
        </w:tblPrEx>
        <w:tc>
          <w:tcPr>
            <w:tcW w:w="187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1354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750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75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тыс. рублей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1669,4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1858,6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2012,7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2489,0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2740,5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2720,5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2722,9</w:t>
            </w:r>
          </w:p>
        </w:tc>
      </w:tr>
      <w:tr w:rsidR="00986D00" w:rsidRPr="00986D00" w:rsidTr="00986D00">
        <w:tc>
          <w:tcPr>
            <w:tcW w:w="187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1.3.</w:t>
            </w:r>
          </w:p>
        </w:tc>
        <w:tc>
          <w:tcPr>
            <w:tcW w:w="1354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Ведение бюджетного учета, формирование регистров органами власти</w:t>
            </w:r>
          </w:p>
        </w:tc>
        <w:tc>
          <w:tcPr>
            <w:tcW w:w="750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количество объектов учета (регистров)</w:t>
            </w:r>
          </w:p>
        </w:tc>
        <w:tc>
          <w:tcPr>
            <w:tcW w:w="375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единица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85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85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85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83</w:t>
            </w:r>
          </w:p>
        </w:tc>
      </w:tr>
      <w:tr w:rsidR="00986D00" w:rsidRPr="00986D00" w:rsidTr="00986D00">
        <w:tblPrEx>
          <w:tblBorders>
            <w:insideH w:val="nil"/>
          </w:tblBorders>
        </w:tblPrEx>
        <w:tc>
          <w:tcPr>
            <w:tcW w:w="187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1354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750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75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 xml:space="preserve">тыс. </w:t>
            </w:r>
            <w:r w:rsidRPr="00986D00">
              <w:rPr>
                <w:sz w:val="22"/>
              </w:rPr>
              <w:lastRenderedPageBreak/>
              <w:t>рублей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lastRenderedPageBreak/>
              <w:t>556,5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619,5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670,9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829,7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913,5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906,8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907,6</w:t>
            </w:r>
          </w:p>
        </w:tc>
      </w:tr>
      <w:tr w:rsidR="00986D00" w:rsidRPr="00986D00" w:rsidTr="00986D00">
        <w:tc>
          <w:tcPr>
            <w:tcW w:w="187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lastRenderedPageBreak/>
              <w:t>1.4.</w:t>
            </w:r>
          </w:p>
        </w:tc>
        <w:tc>
          <w:tcPr>
            <w:tcW w:w="1354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Формирование финансовой (бухгалтерской) отчетности бюджетных и автономных учреждений</w:t>
            </w:r>
          </w:p>
        </w:tc>
        <w:tc>
          <w:tcPr>
            <w:tcW w:w="750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количество отчетов, подлежащих своду</w:t>
            </w:r>
          </w:p>
        </w:tc>
        <w:tc>
          <w:tcPr>
            <w:tcW w:w="375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единица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52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52</w:t>
            </w:r>
          </w:p>
        </w:tc>
      </w:tr>
      <w:tr w:rsidR="00986D00" w:rsidRPr="00986D00" w:rsidTr="00986D00">
        <w:tblPrEx>
          <w:tblBorders>
            <w:insideH w:val="nil"/>
          </w:tblBorders>
        </w:tblPrEx>
        <w:tc>
          <w:tcPr>
            <w:tcW w:w="187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1354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750" w:type="pct"/>
            <w:vMerge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75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тыс. рублей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2782,3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3097,7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3354,6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4148,3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4567,5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4534,1</w:t>
            </w:r>
          </w:p>
        </w:tc>
        <w:tc>
          <w:tcPr>
            <w:tcW w:w="333" w:type="pc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4538,2</w:t>
            </w:r>
          </w:p>
        </w:tc>
      </w:tr>
      <w:tr w:rsidR="00986D00" w:rsidRPr="00986D00" w:rsidTr="00986D00">
        <w:tc>
          <w:tcPr>
            <w:tcW w:w="187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1.5.</w:t>
            </w:r>
          </w:p>
        </w:tc>
        <w:tc>
          <w:tcPr>
            <w:tcW w:w="1354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Формирование бюджетной отчетности для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750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количество отчетов, подлежащих своду</w:t>
            </w:r>
          </w:p>
        </w:tc>
        <w:tc>
          <w:tcPr>
            <w:tcW w:w="375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единица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</w:t>
            </w:r>
          </w:p>
        </w:tc>
      </w:tr>
      <w:tr w:rsidR="00986D00" w:rsidRPr="00986D00" w:rsidTr="00986D00">
        <w:tblPrEx>
          <w:tblBorders>
            <w:insideH w:val="nil"/>
          </w:tblBorders>
        </w:tblPrEx>
        <w:tc>
          <w:tcPr>
            <w:tcW w:w="187" w:type="pct"/>
            <w:vMerge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1354" w:type="pct"/>
            <w:vMerge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тыс. рублей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1112,9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1239,1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1341,8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1659,3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1827,0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1813,6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1815,3</w:t>
            </w:r>
          </w:p>
        </w:tc>
      </w:tr>
      <w:tr w:rsidR="00986D00" w:rsidRPr="00986D00" w:rsidTr="00986D00">
        <w:tc>
          <w:tcPr>
            <w:tcW w:w="187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1.6.</w:t>
            </w:r>
          </w:p>
        </w:tc>
        <w:tc>
          <w:tcPr>
            <w:tcW w:w="1354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Содержание (эксплуатация) имущества, находящегося в государственной (муниципальной) собственности</w:t>
            </w:r>
          </w:p>
        </w:tc>
        <w:tc>
          <w:tcPr>
            <w:tcW w:w="750" w:type="pct"/>
            <w:vMerge w:val="restart"/>
            <w:tcBorders>
              <w:bottom w:val="nil"/>
            </w:tcBorders>
          </w:tcPr>
          <w:p w:rsidR="00986D00" w:rsidRPr="00986D00" w:rsidRDefault="00986D00" w:rsidP="004F0F0A">
            <w:pPr>
              <w:pStyle w:val="ConsPlusNormal"/>
              <w:jc w:val="both"/>
              <w:rPr>
                <w:sz w:val="22"/>
              </w:rPr>
            </w:pPr>
            <w:r w:rsidRPr="00986D00">
              <w:rPr>
                <w:sz w:val="22"/>
              </w:rPr>
              <w:t>проведение работ на объекте</w:t>
            </w:r>
          </w:p>
        </w:tc>
        <w:tc>
          <w:tcPr>
            <w:tcW w:w="375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единица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84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84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84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84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84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84</w:t>
            </w:r>
          </w:p>
        </w:tc>
        <w:tc>
          <w:tcPr>
            <w:tcW w:w="333" w:type="pct"/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84</w:t>
            </w:r>
          </w:p>
        </w:tc>
      </w:tr>
      <w:tr w:rsidR="00986D00" w:rsidRPr="00986D00" w:rsidTr="00986D00">
        <w:tblPrEx>
          <w:tblBorders>
            <w:insideH w:val="nil"/>
          </w:tblBorders>
        </w:tblPrEx>
        <w:tc>
          <w:tcPr>
            <w:tcW w:w="187" w:type="pct"/>
            <w:vMerge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1354" w:type="pct"/>
            <w:vMerge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rPr>
                <w:sz w:val="22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тыс. рублей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12807,8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13836,8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16164,1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19291,0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D17208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22</w:t>
            </w:r>
            <w:r w:rsidR="00D17208">
              <w:rPr>
                <w:sz w:val="22"/>
              </w:rPr>
              <w:t>760</w:t>
            </w:r>
            <w:r w:rsidRPr="00986D00">
              <w:rPr>
                <w:sz w:val="22"/>
              </w:rPr>
              <w:t>,0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22497,0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986D00" w:rsidRPr="00986D00" w:rsidRDefault="00986D00" w:rsidP="004F0F0A">
            <w:pPr>
              <w:pStyle w:val="ConsPlusNormal"/>
              <w:jc w:val="center"/>
              <w:rPr>
                <w:sz w:val="22"/>
              </w:rPr>
            </w:pPr>
            <w:r w:rsidRPr="00986D00">
              <w:rPr>
                <w:sz w:val="22"/>
              </w:rPr>
              <w:t>22497,0</w:t>
            </w:r>
          </w:p>
        </w:tc>
      </w:tr>
    </w:tbl>
    <w:p w:rsidR="00986D00" w:rsidRDefault="00986D00" w:rsidP="00986D00">
      <w:pPr>
        <w:tabs>
          <w:tab w:val="left" w:pos="990"/>
        </w:tabs>
        <w:spacing w:before="120" w:line="360" w:lineRule="auto"/>
        <w:ind w:firstLine="709"/>
        <w:jc w:val="both"/>
        <w:rPr>
          <w:sz w:val="26"/>
          <w:szCs w:val="26"/>
        </w:rPr>
      </w:pPr>
    </w:p>
    <w:p w:rsidR="00634363" w:rsidRPr="00634363" w:rsidRDefault="00D17208" w:rsidP="00D17208">
      <w:pPr>
        <w:widowControl w:val="0"/>
        <w:spacing w:after="0" w:line="360" w:lineRule="auto"/>
        <w:ind w:firstLine="709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</w:t>
      </w:r>
    </w:p>
    <w:p w:rsidR="00015A8E" w:rsidRDefault="00015A8E" w:rsidP="00167642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right"/>
        <w:rPr>
          <w:color w:val="000000"/>
          <w:sz w:val="26"/>
          <w:szCs w:val="26"/>
        </w:rPr>
      </w:pPr>
    </w:p>
    <w:sectPr w:rsidR="00015A8E" w:rsidSect="00167642">
      <w:pgSz w:w="16840" w:h="11907" w:orient="landscape" w:code="9"/>
      <w:pgMar w:top="1985" w:right="567" w:bottom="567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2F4" w:rsidRDefault="00E172F4" w:rsidP="008E6470">
      <w:pPr>
        <w:spacing w:after="0" w:line="240" w:lineRule="auto"/>
      </w:pPr>
      <w:r>
        <w:separator/>
      </w:r>
    </w:p>
  </w:endnote>
  <w:endnote w:type="continuationSeparator" w:id="1">
    <w:p w:rsidR="00E172F4" w:rsidRDefault="00E172F4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2F4" w:rsidRDefault="00E172F4" w:rsidP="008E6470">
      <w:pPr>
        <w:spacing w:after="0" w:line="240" w:lineRule="auto"/>
      </w:pPr>
      <w:r>
        <w:separator/>
      </w:r>
    </w:p>
  </w:footnote>
  <w:footnote w:type="continuationSeparator" w:id="1">
    <w:p w:rsidR="00E172F4" w:rsidRDefault="00E172F4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08E" w:rsidRDefault="00A10F5C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="0070708E"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372FF4">
      <w:rPr>
        <w:noProof/>
        <w:sz w:val="24"/>
        <w:szCs w:val="24"/>
      </w:rPr>
      <w:t>12</w:t>
    </w:r>
    <w:r w:rsidRPr="004F6BF4">
      <w:rPr>
        <w:sz w:val="24"/>
        <w:szCs w:val="24"/>
      </w:rPr>
      <w:fldChar w:fldCharType="end"/>
    </w:r>
  </w:p>
  <w:p w:rsidR="0070708E" w:rsidRPr="004F6BF4" w:rsidRDefault="0070708E" w:rsidP="004F6BF4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attachedTemplate r:id="rId1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AB658C"/>
    <w:rsid w:val="0001280E"/>
    <w:rsid w:val="00015A8E"/>
    <w:rsid w:val="00033D86"/>
    <w:rsid w:val="000342B6"/>
    <w:rsid w:val="00086A79"/>
    <w:rsid w:val="000979B3"/>
    <w:rsid w:val="000C06A3"/>
    <w:rsid w:val="000C1142"/>
    <w:rsid w:val="000D6A99"/>
    <w:rsid w:val="001104BE"/>
    <w:rsid w:val="001144D4"/>
    <w:rsid w:val="00131CB9"/>
    <w:rsid w:val="001422E7"/>
    <w:rsid w:val="00146FE4"/>
    <w:rsid w:val="001649E4"/>
    <w:rsid w:val="00167642"/>
    <w:rsid w:val="0017581F"/>
    <w:rsid w:val="00177AB3"/>
    <w:rsid w:val="00181C87"/>
    <w:rsid w:val="001B20B5"/>
    <w:rsid w:val="001D4E91"/>
    <w:rsid w:val="001F17B3"/>
    <w:rsid w:val="0020307F"/>
    <w:rsid w:val="00212FCB"/>
    <w:rsid w:val="002137E6"/>
    <w:rsid w:val="00237686"/>
    <w:rsid w:val="00244600"/>
    <w:rsid w:val="0025697D"/>
    <w:rsid w:val="0027385A"/>
    <w:rsid w:val="002A5AAA"/>
    <w:rsid w:val="002B5D80"/>
    <w:rsid w:val="002E4144"/>
    <w:rsid w:val="002F00B0"/>
    <w:rsid w:val="00324EF9"/>
    <w:rsid w:val="00335D17"/>
    <w:rsid w:val="003510E3"/>
    <w:rsid w:val="00372FF4"/>
    <w:rsid w:val="003A0993"/>
    <w:rsid w:val="003A3B3A"/>
    <w:rsid w:val="003B7D9C"/>
    <w:rsid w:val="003D4B25"/>
    <w:rsid w:val="003F21E2"/>
    <w:rsid w:val="00421C00"/>
    <w:rsid w:val="00437A48"/>
    <w:rsid w:val="00445EFC"/>
    <w:rsid w:val="00446BD7"/>
    <w:rsid w:val="00460654"/>
    <w:rsid w:val="0047142E"/>
    <w:rsid w:val="00495A6F"/>
    <w:rsid w:val="004B1EFB"/>
    <w:rsid w:val="004D049D"/>
    <w:rsid w:val="004E666B"/>
    <w:rsid w:val="004F6BF4"/>
    <w:rsid w:val="00515543"/>
    <w:rsid w:val="005A7FAB"/>
    <w:rsid w:val="005F6DE7"/>
    <w:rsid w:val="006155CF"/>
    <w:rsid w:val="00634363"/>
    <w:rsid w:val="00636F01"/>
    <w:rsid w:val="006546B1"/>
    <w:rsid w:val="006858B7"/>
    <w:rsid w:val="006E0019"/>
    <w:rsid w:val="00703A0F"/>
    <w:rsid w:val="0070708E"/>
    <w:rsid w:val="00751A43"/>
    <w:rsid w:val="007665B7"/>
    <w:rsid w:val="007672C7"/>
    <w:rsid w:val="00797388"/>
    <w:rsid w:val="007C5B03"/>
    <w:rsid w:val="007C772D"/>
    <w:rsid w:val="007F5FA4"/>
    <w:rsid w:val="00830DD9"/>
    <w:rsid w:val="00841797"/>
    <w:rsid w:val="00841B1F"/>
    <w:rsid w:val="008470AB"/>
    <w:rsid w:val="00887338"/>
    <w:rsid w:val="00887DAC"/>
    <w:rsid w:val="00896015"/>
    <w:rsid w:val="00897181"/>
    <w:rsid w:val="008A4F49"/>
    <w:rsid w:val="008D110A"/>
    <w:rsid w:val="008E6470"/>
    <w:rsid w:val="00952CA5"/>
    <w:rsid w:val="00981DB4"/>
    <w:rsid w:val="0098352F"/>
    <w:rsid w:val="00986D00"/>
    <w:rsid w:val="009E596D"/>
    <w:rsid w:val="00A10F5C"/>
    <w:rsid w:val="00A178FC"/>
    <w:rsid w:val="00A40563"/>
    <w:rsid w:val="00A50403"/>
    <w:rsid w:val="00A66826"/>
    <w:rsid w:val="00A81750"/>
    <w:rsid w:val="00AB0CFF"/>
    <w:rsid w:val="00AB413B"/>
    <w:rsid w:val="00AB658C"/>
    <w:rsid w:val="00AE2901"/>
    <w:rsid w:val="00AE4DF4"/>
    <w:rsid w:val="00AE5184"/>
    <w:rsid w:val="00AF0EBC"/>
    <w:rsid w:val="00B12005"/>
    <w:rsid w:val="00B201C0"/>
    <w:rsid w:val="00B312B0"/>
    <w:rsid w:val="00B55C74"/>
    <w:rsid w:val="00B864C9"/>
    <w:rsid w:val="00B9665C"/>
    <w:rsid w:val="00BD7884"/>
    <w:rsid w:val="00BE648B"/>
    <w:rsid w:val="00BF1BA2"/>
    <w:rsid w:val="00C02D33"/>
    <w:rsid w:val="00C20D29"/>
    <w:rsid w:val="00C74302"/>
    <w:rsid w:val="00C83813"/>
    <w:rsid w:val="00C96F08"/>
    <w:rsid w:val="00CB0A5D"/>
    <w:rsid w:val="00CB0B55"/>
    <w:rsid w:val="00CD5732"/>
    <w:rsid w:val="00D17208"/>
    <w:rsid w:val="00D43EB7"/>
    <w:rsid w:val="00D61562"/>
    <w:rsid w:val="00D619C9"/>
    <w:rsid w:val="00D6524B"/>
    <w:rsid w:val="00DB7DAB"/>
    <w:rsid w:val="00DF10D1"/>
    <w:rsid w:val="00DF602B"/>
    <w:rsid w:val="00E0381F"/>
    <w:rsid w:val="00E172F4"/>
    <w:rsid w:val="00E27FDC"/>
    <w:rsid w:val="00E476D6"/>
    <w:rsid w:val="00E773B6"/>
    <w:rsid w:val="00E967CC"/>
    <w:rsid w:val="00EF0715"/>
    <w:rsid w:val="00EF2BE2"/>
    <w:rsid w:val="00F6697B"/>
    <w:rsid w:val="00F75C9E"/>
    <w:rsid w:val="00FA1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paragraph" w:customStyle="1" w:styleId="ConsPlusNormal">
    <w:name w:val="ConsPlusNormal"/>
    <w:qFormat/>
    <w:rsid w:val="003D4B25"/>
    <w:pPr>
      <w:widowControl w:val="0"/>
      <w:autoSpaceDE w:val="0"/>
      <w:autoSpaceDN w:val="0"/>
    </w:pPr>
    <w:rPr>
      <w:rFonts w:ascii="Times New Roman" w:eastAsiaTheme="minorEastAsia" w:hAnsi="Times New Roman"/>
      <w:sz w:val="26"/>
      <w:szCs w:val="22"/>
    </w:rPr>
  </w:style>
  <w:style w:type="table" w:styleId="a9">
    <w:name w:val="Table Grid"/>
    <w:basedOn w:val="a1"/>
    <w:uiPriority w:val="59"/>
    <w:rsid w:val="004E666B"/>
    <w:rPr>
      <w:rFonts w:ascii="Times New Roman" w:eastAsia="Calibri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  <w:style w:type="paragraph" w:customStyle="1" w:styleId="ConsPlusNormal">
    <w:name w:val="ConsPlusNormal"/>
    <w:qFormat/>
    <w:rsid w:val="003D4B25"/>
    <w:pPr>
      <w:widowControl w:val="0"/>
      <w:autoSpaceDE w:val="0"/>
      <w:autoSpaceDN w:val="0"/>
    </w:pPr>
    <w:rPr>
      <w:rFonts w:ascii="Times New Roman" w:eastAsiaTheme="minorEastAsia" w:hAnsi="Times New Roman"/>
      <w:sz w:val="26"/>
      <w:szCs w:val="22"/>
    </w:rPr>
  </w:style>
  <w:style w:type="table" w:styleId="a9">
    <w:name w:val="Table Grid"/>
    <w:basedOn w:val="a1"/>
    <w:uiPriority w:val="59"/>
    <w:rsid w:val="004E666B"/>
    <w:rPr>
      <w:rFonts w:ascii="Times New Roman" w:eastAsia="Calibri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35A26-E04B-4FB0-B678-8A7C6705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8</TotalTime>
  <Pages>12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Ольга Игоревна</dc:creator>
  <cp:lastModifiedBy>Савельева Ольга Игоревна</cp:lastModifiedBy>
  <cp:revision>3</cp:revision>
  <cp:lastPrinted>2025-12-26T07:03:00Z</cp:lastPrinted>
  <dcterms:created xsi:type="dcterms:W3CDTF">2025-12-26T07:52:00Z</dcterms:created>
  <dcterms:modified xsi:type="dcterms:W3CDTF">2025-12-26T08:00:00Z</dcterms:modified>
</cp:coreProperties>
</file>